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Default="00DA09EE" w:rsidP="00576FB4">
      <w:pPr>
        <w:jc w:val="center"/>
        <w:rPr>
          <w:sz w:val="44"/>
          <w:szCs w:val="44"/>
          <w:u w:val="single"/>
        </w:rPr>
      </w:pPr>
      <w:r w:rsidRPr="00DA09EE">
        <w:rPr>
          <w:sz w:val="44"/>
          <w:szCs w:val="44"/>
          <w:u w:val="single"/>
        </w:rPr>
        <w:t xml:space="preserve">YEAR </w:t>
      </w:r>
      <w:r w:rsidR="009B3CB6">
        <w:rPr>
          <w:sz w:val="44"/>
          <w:szCs w:val="44"/>
          <w:u w:val="single"/>
        </w:rPr>
        <w:t>4</w:t>
      </w:r>
      <w:r w:rsidRPr="00DA09EE">
        <w:rPr>
          <w:sz w:val="44"/>
          <w:szCs w:val="44"/>
          <w:u w:val="single"/>
        </w:rPr>
        <w:t xml:space="preserve"> HOME LEARNING</w:t>
      </w:r>
    </w:p>
    <w:p w14:paraId="55A1D12F" w14:textId="59842438" w:rsidR="00AF2482" w:rsidRPr="00D55A71" w:rsidRDefault="00AF2482" w:rsidP="00576FB4">
      <w:pPr>
        <w:jc w:val="center"/>
        <w:rPr>
          <w:sz w:val="28"/>
          <w:szCs w:val="28"/>
          <w:u w:val="single"/>
        </w:rPr>
      </w:pPr>
      <w:r w:rsidRPr="00D55A71">
        <w:rPr>
          <w:sz w:val="28"/>
          <w:szCs w:val="28"/>
          <w:u w:val="single"/>
        </w:rPr>
        <w:t xml:space="preserve">Week commencing </w:t>
      </w:r>
      <w:r w:rsidR="00D55A71" w:rsidRPr="00D55A71">
        <w:rPr>
          <w:sz w:val="28"/>
          <w:szCs w:val="28"/>
          <w:u w:val="single"/>
        </w:rPr>
        <w:t>30</w:t>
      </w:r>
      <w:r w:rsidR="00D55A71" w:rsidRPr="00D55A71">
        <w:rPr>
          <w:sz w:val="28"/>
          <w:szCs w:val="28"/>
          <w:u w:val="single"/>
          <w:vertAlign w:val="superscript"/>
        </w:rPr>
        <w:t>th</w:t>
      </w:r>
      <w:r w:rsidR="00D55A71" w:rsidRPr="00D55A71">
        <w:rPr>
          <w:sz w:val="28"/>
          <w:szCs w:val="28"/>
          <w:u w:val="single"/>
        </w:rPr>
        <w:t xml:space="preserve"> March</w:t>
      </w:r>
    </w:p>
    <w:p w14:paraId="39BD7894" w14:textId="29E6E971" w:rsidR="00DA09EE" w:rsidRPr="00576FB4" w:rsidRDefault="00DA09EE" w:rsidP="00DA09EE">
      <w:pPr>
        <w:rPr>
          <w:sz w:val="32"/>
          <w:szCs w:val="32"/>
          <w:u w:val="single"/>
        </w:rPr>
      </w:pPr>
      <w:r w:rsidRPr="00576FB4">
        <w:rPr>
          <w:sz w:val="32"/>
          <w:szCs w:val="32"/>
          <w:u w:val="single"/>
        </w:rPr>
        <w:t>MATHS</w:t>
      </w:r>
    </w:p>
    <w:p w14:paraId="1A965CF5" w14:textId="4BBB7537" w:rsidR="00DA09EE" w:rsidRPr="00A262B7" w:rsidRDefault="00DA09EE" w:rsidP="00DA09EE">
      <w:pPr>
        <w:rPr>
          <w:sz w:val="24"/>
          <w:szCs w:val="24"/>
        </w:rPr>
      </w:pPr>
      <w:r w:rsidRPr="00A262B7">
        <w:rPr>
          <w:sz w:val="24"/>
          <w:szCs w:val="24"/>
        </w:rPr>
        <w:t xml:space="preserve">Please </w:t>
      </w:r>
      <w:r w:rsidR="006F4BC3" w:rsidRPr="00A262B7">
        <w:rPr>
          <w:sz w:val="24"/>
          <w:szCs w:val="24"/>
        </w:rPr>
        <w:t xml:space="preserve">click on the link below and </w:t>
      </w:r>
      <w:r w:rsidRPr="00A262B7">
        <w:rPr>
          <w:sz w:val="24"/>
          <w:szCs w:val="24"/>
        </w:rPr>
        <w:t xml:space="preserve">follow these lessons. There is one for each day with a video explaining the mathematical concept. Please complete the activities </w:t>
      </w:r>
      <w:r w:rsidR="00317297" w:rsidRPr="00A262B7">
        <w:rPr>
          <w:sz w:val="24"/>
          <w:szCs w:val="24"/>
        </w:rPr>
        <w:t>on a piece of paper or print off the sheet. I</w:t>
      </w:r>
      <w:r w:rsidR="00407FD4" w:rsidRPr="00A262B7">
        <w:rPr>
          <w:sz w:val="24"/>
          <w:szCs w:val="24"/>
        </w:rPr>
        <w:t>f possible</w:t>
      </w:r>
      <w:r w:rsidR="00C55E08" w:rsidRPr="00A262B7">
        <w:rPr>
          <w:sz w:val="24"/>
          <w:szCs w:val="24"/>
        </w:rPr>
        <w:t>,</w:t>
      </w:r>
      <w:r w:rsidR="00407FD4" w:rsidRPr="00A262B7">
        <w:rPr>
          <w:sz w:val="24"/>
          <w:szCs w:val="24"/>
        </w:rPr>
        <w:t xml:space="preserve"> </w:t>
      </w:r>
      <w:r w:rsidRPr="00A262B7">
        <w:rPr>
          <w:sz w:val="24"/>
          <w:szCs w:val="24"/>
        </w:rPr>
        <w:t xml:space="preserve">send a photo of your home learning </w:t>
      </w:r>
      <w:r w:rsidR="007F6768" w:rsidRPr="00A262B7">
        <w:rPr>
          <w:sz w:val="24"/>
          <w:szCs w:val="24"/>
        </w:rPr>
        <w:t>via the learning email</w:t>
      </w:r>
      <w:r w:rsidR="006F4BC3" w:rsidRPr="00A262B7">
        <w:rPr>
          <w:sz w:val="24"/>
          <w:szCs w:val="24"/>
        </w:rPr>
        <w:t>.</w:t>
      </w:r>
      <w:r w:rsidR="00407FD4" w:rsidRPr="00A262B7">
        <w:rPr>
          <w:sz w:val="24"/>
          <w:szCs w:val="24"/>
        </w:rPr>
        <w:t xml:space="preserve"> We woul</w:t>
      </w:r>
      <w:r w:rsidR="00C55E08" w:rsidRPr="00A262B7">
        <w:rPr>
          <w:sz w:val="24"/>
          <w:szCs w:val="24"/>
        </w:rPr>
        <w:t>d love to see all the hard work you are doing.</w:t>
      </w:r>
    </w:p>
    <w:p w14:paraId="75749464" w14:textId="687ADD6B" w:rsidR="00B75A0D" w:rsidRPr="00A262B7" w:rsidRDefault="00A262B7" w:rsidP="00DA09EE">
      <w:pPr>
        <w:rPr>
          <w:sz w:val="24"/>
          <w:szCs w:val="24"/>
        </w:rPr>
      </w:pPr>
      <w:hyperlink r:id="rId5" w:history="1">
        <w:r w:rsidR="009B3CB6" w:rsidRPr="00A262B7">
          <w:rPr>
            <w:rStyle w:val="Hyperlink"/>
            <w:sz w:val="24"/>
            <w:szCs w:val="24"/>
          </w:rPr>
          <w:t>https://whiterosemaths.com/homelearning/year-4/</w:t>
        </w:r>
      </w:hyperlink>
      <w:r w:rsidR="009B3CB6" w:rsidRPr="00A262B7">
        <w:rPr>
          <w:sz w:val="24"/>
          <w:szCs w:val="24"/>
        </w:rPr>
        <w:t xml:space="preserve"> </w:t>
      </w:r>
    </w:p>
    <w:p w14:paraId="4C8D3719" w14:textId="518F3E3F" w:rsidR="005C0E36" w:rsidRPr="00A262B7" w:rsidRDefault="005C0E36" w:rsidP="00DA09EE">
      <w:pPr>
        <w:rPr>
          <w:sz w:val="24"/>
          <w:szCs w:val="24"/>
        </w:rPr>
      </w:pPr>
      <w:r w:rsidRPr="00A262B7">
        <w:rPr>
          <w:sz w:val="24"/>
          <w:szCs w:val="24"/>
        </w:rPr>
        <w:t xml:space="preserve">Please complete the daily arithmetic activities – there is 1 for each day of the week on our webpage for learning. You can answer the questions in your purple books and time how fast you can do each times table. </w:t>
      </w:r>
    </w:p>
    <w:p w14:paraId="4FC54712" w14:textId="009D66FC" w:rsidR="00B75A0D" w:rsidRPr="00A262B7" w:rsidRDefault="00B75A0D" w:rsidP="00DA09EE">
      <w:pPr>
        <w:rPr>
          <w:sz w:val="24"/>
          <w:szCs w:val="24"/>
        </w:rPr>
      </w:pPr>
      <w:r w:rsidRPr="00A262B7">
        <w:rPr>
          <w:sz w:val="24"/>
          <w:szCs w:val="24"/>
        </w:rPr>
        <w:t>For addition</w:t>
      </w:r>
      <w:r w:rsidR="00DD2517" w:rsidRPr="00A262B7">
        <w:rPr>
          <w:sz w:val="24"/>
          <w:szCs w:val="24"/>
        </w:rPr>
        <w:t>al</w:t>
      </w:r>
      <w:r w:rsidRPr="00A262B7">
        <w:rPr>
          <w:sz w:val="24"/>
          <w:szCs w:val="24"/>
        </w:rPr>
        <w:t xml:space="preserve"> </w:t>
      </w:r>
      <w:r w:rsidR="00DD2517" w:rsidRPr="00A262B7">
        <w:rPr>
          <w:sz w:val="24"/>
          <w:szCs w:val="24"/>
        </w:rPr>
        <w:t>a</w:t>
      </w:r>
      <w:r w:rsidR="00B335F2" w:rsidRPr="00A262B7">
        <w:rPr>
          <w:sz w:val="24"/>
          <w:szCs w:val="24"/>
        </w:rPr>
        <w:t xml:space="preserve">rithmetic and </w:t>
      </w:r>
      <w:r w:rsidR="00DD2517" w:rsidRPr="00A262B7">
        <w:rPr>
          <w:sz w:val="24"/>
          <w:szCs w:val="24"/>
        </w:rPr>
        <w:t>times tables practise please use these websites too</w:t>
      </w:r>
    </w:p>
    <w:p w14:paraId="4BEACCA6" w14:textId="77777777" w:rsidR="00DD2517" w:rsidRPr="00A262B7" w:rsidRDefault="00DD2517" w:rsidP="00DD2517">
      <w:pPr>
        <w:rPr>
          <w:sz w:val="24"/>
          <w:szCs w:val="24"/>
        </w:rPr>
      </w:pPr>
      <w:r w:rsidRPr="00A262B7">
        <w:rPr>
          <w:b/>
          <w:bCs/>
          <w:sz w:val="24"/>
          <w:szCs w:val="24"/>
        </w:rPr>
        <w:t>Numbots</w:t>
      </w:r>
      <w:r w:rsidRPr="00A262B7">
        <w:rPr>
          <w:sz w:val="24"/>
          <w:szCs w:val="24"/>
        </w:rPr>
        <w:t xml:space="preserve"> – Years 2-6 -  </w:t>
      </w:r>
      <w:hyperlink r:id="rId6" w:anchor="/account/school-login/3913" w:history="1">
        <w:r w:rsidRPr="00A262B7">
          <w:rPr>
            <w:rStyle w:val="Hyperlink"/>
            <w:sz w:val="24"/>
            <w:szCs w:val="24"/>
          </w:rPr>
          <w:t>https://play.numbots.com/#/account/school-login/3913</w:t>
        </w:r>
      </w:hyperlink>
      <w:r w:rsidRPr="00A262B7">
        <w:rPr>
          <w:sz w:val="24"/>
          <w:szCs w:val="24"/>
        </w:rPr>
        <w:t xml:space="preserve"> - Use your TT Rock Stars username and password.</w:t>
      </w:r>
    </w:p>
    <w:p w14:paraId="09B9DD1E" w14:textId="77777777" w:rsidR="00DD2517" w:rsidRPr="00A262B7" w:rsidRDefault="00DD2517" w:rsidP="00DD2517">
      <w:pPr>
        <w:rPr>
          <w:sz w:val="24"/>
          <w:szCs w:val="24"/>
        </w:rPr>
      </w:pPr>
      <w:r w:rsidRPr="00A262B7">
        <w:rPr>
          <w:b/>
          <w:bCs/>
          <w:sz w:val="24"/>
          <w:szCs w:val="24"/>
        </w:rPr>
        <w:t>Maths Factor</w:t>
      </w:r>
      <w:r w:rsidRPr="00A262B7">
        <w:rPr>
          <w:sz w:val="24"/>
          <w:szCs w:val="24"/>
        </w:rPr>
        <w:t xml:space="preserve"> – All ages - </w:t>
      </w:r>
      <w:hyperlink r:id="rId7" w:history="1">
        <w:r w:rsidRPr="00A262B7">
          <w:rPr>
            <w:rStyle w:val="Hyperlink"/>
            <w:sz w:val="24"/>
            <w:szCs w:val="24"/>
          </w:rPr>
          <w:t>https://www.themathsfactor.com/</w:t>
        </w:r>
      </w:hyperlink>
      <w:r w:rsidRPr="00A262B7">
        <w:rPr>
          <w:sz w:val="24"/>
          <w:szCs w:val="24"/>
        </w:rPr>
        <w:t xml:space="preserve"> </w:t>
      </w:r>
    </w:p>
    <w:p w14:paraId="31847DFB" w14:textId="3919FF78" w:rsidR="00DD2517" w:rsidRPr="00A262B7" w:rsidRDefault="00DD2517" w:rsidP="00DD2517">
      <w:pPr>
        <w:rPr>
          <w:sz w:val="24"/>
          <w:szCs w:val="24"/>
        </w:rPr>
      </w:pPr>
      <w:r w:rsidRPr="00A262B7">
        <w:rPr>
          <w:b/>
          <w:bCs/>
          <w:sz w:val="24"/>
          <w:szCs w:val="24"/>
        </w:rPr>
        <w:t>Times Tables Rock Stars</w:t>
      </w:r>
      <w:r w:rsidRPr="00A262B7">
        <w:rPr>
          <w:sz w:val="24"/>
          <w:szCs w:val="24"/>
        </w:rPr>
        <w:t xml:space="preserve"> (Years 2-6) - </w:t>
      </w:r>
      <w:hyperlink r:id="rId8" w:history="1">
        <w:r w:rsidRPr="00A262B7">
          <w:rPr>
            <w:rStyle w:val="Hyperlink"/>
            <w:sz w:val="24"/>
            <w:szCs w:val="24"/>
          </w:rPr>
          <w:t>https://play.ttrockstars.com/login/3913</w:t>
        </w:r>
      </w:hyperlink>
    </w:p>
    <w:p w14:paraId="356A63E7" w14:textId="4D876F6E" w:rsidR="00576FB4" w:rsidRDefault="00576FB4" w:rsidP="00DD2517"/>
    <w:p w14:paraId="2C9173AD" w14:textId="77777777" w:rsidR="005A13A5" w:rsidRDefault="005A13A5" w:rsidP="00DD2517">
      <w:pPr>
        <w:rPr>
          <w:sz w:val="28"/>
          <w:szCs w:val="28"/>
          <w:u w:val="single"/>
        </w:rPr>
      </w:pPr>
      <w:r>
        <w:rPr>
          <w:sz w:val="28"/>
          <w:szCs w:val="28"/>
          <w:u w:val="single"/>
        </w:rPr>
        <w:t>SPELLINGS</w:t>
      </w:r>
    </w:p>
    <w:p w14:paraId="65375C11" w14:textId="75E49A7F" w:rsidR="005A13A5" w:rsidRPr="009B3CB6" w:rsidRDefault="00364E81" w:rsidP="00DD2517">
      <w:pPr>
        <w:rPr>
          <w:sz w:val="24"/>
          <w:szCs w:val="24"/>
        </w:rPr>
      </w:pPr>
      <w:r w:rsidRPr="009B3CB6">
        <w:rPr>
          <w:sz w:val="24"/>
          <w:szCs w:val="24"/>
        </w:rPr>
        <w:t>The spellings to learn for this week are:</w:t>
      </w:r>
      <w:r w:rsidR="00E211F1" w:rsidRPr="009B3CB6">
        <w:rPr>
          <w:sz w:val="24"/>
          <w:szCs w:val="24"/>
        </w:rPr>
        <w:t xml:space="preserve"> </w:t>
      </w:r>
      <w:r w:rsidR="005C0E36">
        <w:rPr>
          <w:sz w:val="24"/>
          <w:szCs w:val="24"/>
        </w:rPr>
        <w:t>word</w:t>
      </w:r>
      <w:r w:rsidR="00AB3C17">
        <w:rPr>
          <w:sz w:val="24"/>
          <w:szCs w:val="24"/>
        </w:rPr>
        <w:t>s</w:t>
      </w:r>
      <w:r w:rsidR="005C0E36">
        <w:rPr>
          <w:sz w:val="24"/>
          <w:szCs w:val="24"/>
        </w:rPr>
        <w:t xml:space="preserve"> ending </w:t>
      </w:r>
      <w:r w:rsidR="005C0E36" w:rsidRPr="005C0E36">
        <w:rPr>
          <w:b/>
          <w:bCs/>
          <w:sz w:val="24"/>
          <w:szCs w:val="24"/>
          <w:u w:val="single"/>
        </w:rPr>
        <w:t>ssion</w:t>
      </w:r>
    </w:p>
    <w:p w14:paraId="64568520"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possession</w:t>
      </w:r>
    </w:p>
    <w:p w14:paraId="663E0500"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compassion</w:t>
      </w:r>
    </w:p>
    <w:p w14:paraId="7452ABCF"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expression</w:t>
      </w:r>
    </w:p>
    <w:p w14:paraId="22962A19"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procession</w:t>
      </w:r>
    </w:p>
    <w:p w14:paraId="75D9CB55"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session</w:t>
      </w:r>
    </w:p>
    <w:p w14:paraId="3F5A7C4E"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admission</w:t>
      </w:r>
    </w:p>
    <w:p w14:paraId="0D5FA311"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omission</w:t>
      </w:r>
    </w:p>
    <w:p w14:paraId="28FF77C7"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obsession</w:t>
      </w:r>
    </w:p>
    <w:p w14:paraId="6BA2D466"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aggression</w:t>
      </w:r>
    </w:p>
    <w:p w14:paraId="60BB355A" w14:textId="77777777" w:rsidR="009B3CB6" w:rsidRPr="005C0E36" w:rsidRDefault="009B3CB6" w:rsidP="009B3CB6">
      <w:pPr>
        <w:pStyle w:val="ListParagraph"/>
        <w:numPr>
          <w:ilvl w:val="0"/>
          <w:numId w:val="5"/>
        </w:numPr>
        <w:rPr>
          <w:rFonts w:ascii="Comic Sans MS" w:hAnsi="Comic Sans MS"/>
          <w:sz w:val="28"/>
          <w:szCs w:val="28"/>
        </w:rPr>
      </w:pPr>
      <w:r w:rsidRPr="005C0E36">
        <w:rPr>
          <w:rFonts w:ascii="Comic Sans MS" w:hAnsi="Comic Sans MS"/>
          <w:sz w:val="28"/>
          <w:szCs w:val="28"/>
        </w:rPr>
        <w:t xml:space="preserve">passion  </w:t>
      </w:r>
    </w:p>
    <w:p w14:paraId="7BCD56A6" w14:textId="77777777" w:rsidR="000A2F99" w:rsidRPr="009B3CB6" w:rsidRDefault="000A2F99" w:rsidP="000A2F99">
      <w:pPr>
        <w:rPr>
          <w:rFonts w:ascii="Comic Sans MS" w:hAnsi="Comic Sans MS"/>
          <w:sz w:val="24"/>
          <w:szCs w:val="24"/>
        </w:rPr>
      </w:pPr>
    </w:p>
    <w:p w14:paraId="6CA5AA68" w14:textId="7573A3E7" w:rsidR="000A2F99" w:rsidRPr="009B3CB6" w:rsidRDefault="000A2F99" w:rsidP="00E90AD5">
      <w:pPr>
        <w:rPr>
          <w:rFonts w:cstheme="minorHAnsi"/>
          <w:sz w:val="24"/>
          <w:szCs w:val="24"/>
        </w:rPr>
      </w:pPr>
      <w:r w:rsidRPr="009B3CB6">
        <w:rPr>
          <w:rFonts w:cstheme="minorHAnsi"/>
          <w:sz w:val="24"/>
          <w:szCs w:val="24"/>
        </w:rPr>
        <w:t>Please get someone to test you at the end of the week. Keep a record of your scores!</w:t>
      </w:r>
    </w:p>
    <w:p w14:paraId="4E21F9BE" w14:textId="77777777" w:rsidR="005C0E36" w:rsidRPr="00231DD5" w:rsidRDefault="005C0E36" w:rsidP="00E90AD5">
      <w:pPr>
        <w:rPr>
          <w:rFonts w:cstheme="minorHAnsi"/>
          <w:sz w:val="24"/>
          <w:szCs w:val="24"/>
        </w:rPr>
      </w:pPr>
    </w:p>
    <w:p w14:paraId="72425F44" w14:textId="4DB5F1F7" w:rsidR="000A2F99" w:rsidRPr="00231DD5" w:rsidRDefault="000A2F99" w:rsidP="00E90AD5">
      <w:pPr>
        <w:rPr>
          <w:rFonts w:cstheme="minorHAnsi"/>
          <w:sz w:val="28"/>
          <w:szCs w:val="28"/>
          <w:u w:val="single"/>
        </w:rPr>
      </w:pPr>
      <w:r w:rsidRPr="00231DD5">
        <w:rPr>
          <w:rFonts w:cstheme="minorHAnsi"/>
          <w:sz w:val="28"/>
          <w:szCs w:val="28"/>
          <w:u w:val="single"/>
        </w:rPr>
        <w:lastRenderedPageBreak/>
        <w:t>READING</w:t>
      </w:r>
    </w:p>
    <w:p w14:paraId="581079B4" w14:textId="12653811" w:rsidR="000A2F99" w:rsidRPr="00A262B7" w:rsidRDefault="000A2F99" w:rsidP="00E90AD5">
      <w:pPr>
        <w:rPr>
          <w:rFonts w:cstheme="minorHAnsi"/>
          <w:sz w:val="24"/>
          <w:szCs w:val="24"/>
        </w:rPr>
      </w:pPr>
      <w:r w:rsidRPr="00A262B7">
        <w:rPr>
          <w:rFonts w:cstheme="minorHAnsi"/>
          <w:sz w:val="24"/>
          <w:szCs w:val="24"/>
        </w:rPr>
        <w:t xml:space="preserve">Please ensure you are reading </w:t>
      </w:r>
      <w:r w:rsidR="00AB3C17" w:rsidRPr="00A262B7">
        <w:rPr>
          <w:rFonts w:cstheme="minorHAnsi"/>
          <w:sz w:val="24"/>
          <w:szCs w:val="24"/>
        </w:rPr>
        <w:t>every day</w:t>
      </w:r>
      <w:r w:rsidRPr="00A262B7">
        <w:rPr>
          <w:rFonts w:cstheme="minorHAnsi"/>
          <w:sz w:val="24"/>
          <w:szCs w:val="24"/>
        </w:rPr>
        <w:t xml:space="preserve"> or at least 3 times a week. </w:t>
      </w:r>
      <w:r w:rsidR="00863BF3" w:rsidRPr="00A262B7">
        <w:rPr>
          <w:rFonts w:cstheme="minorHAnsi"/>
          <w:sz w:val="24"/>
          <w:szCs w:val="24"/>
        </w:rPr>
        <w:t xml:space="preserve"> </w:t>
      </w:r>
    </w:p>
    <w:p w14:paraId="470A45CE" w14:textId="23391D30" w:rsidR="00097DB5" w:rsidRPr="00A262B7" w:rsidRDefault="00097DB5" w:rsidP="00E90AD5">
      <w:pPr>
        <w:rPr>
          <w:rFonts w:cstheme="minorHAnsi"/>
          <w:sz w:val="24"/>
          <w:szCs w:val="24"/>
        </w:rPr>
      </w:pPr>
      <w:r w:rsidRPr="00A262B7">
        <w:rPr>
          <w:rFonts w:cstheme="minorHAnsi"/>
          <w:sz w:val="24"/>
          <w:szCs w:val="24"/>
        </w:rPr>
        <w:t>If you enjoy David Walliams books</w:t>
      </w:r>
      <w:r w:rsidR="00274FBF" w:rsidRPr="00A262B7">
        <w:rPr>
          <w:rFonts w:cstheme="minorHAnsi"/>
          <w:sz w:val="24"/>
          <w:szCs w:val="24"/>
        </w:rPr>
        <w:t>,</w:t>
      </w:r>
      <w:r w:rsidRPr="00A262B7">
        <w:rPr>
          <w:rFonts w:cstheme="minorHAnsi"/>
          <w:sz w:val="24"/>
          <w:szCs w:val="24"/>
        </w:rPr>
        <w:t xml:space="preserve"> he is </w:t>
      </w:r>
      <w:r w:rsidR="006E2E2F" w:rsidRPr="00A262B7">
        <w:rPr>
          <w:rFonts w:cstheme="minorHAnsi"/>
          <w:sz w:val="24"/>
          <w:szCs w:val="24"/>
        </w:rPr>
        <w:t xml:space="preserve">uploading free audio books </w:t>
      </w:r>
      <w:r w:rsidR="00AB3C17" w:rsidRPr="00A262B7">
        <w:rPr>
          <w:rFonts w:cstheme="minorHAnsi"/>
          <w:sz w:val="24"/>
          <w:szCs w:val="24"/>
        </w:rPr>
        <w:t>every day</w:t>
      </w:r>
      <w:r w:rsidR="006E2E2F" w:rsidRPr="00A262B7">
        <w:rPr>
          <w:rFonts w:cstheme="minorHAnsi"/>
          <w:sz w:val="24"/>
          <w:szCs w:val="24"/>
        </w:rPr>
        <w:t xml:space="preserve"> at 11am. Please follow this link </w:t>
      </w:r>
      <w:hyperlink r:id="rId9" w:history="1">
        <w:r w:rsidR="006E2E2F" w:rsidRPr="00A262B7">
          <w:rPr>
            <w:rStyle w:val="Hyperlink"/>
            <w:rFonts w:cstheme="minorHAnsi"/>
            <w:sz w:val="24"/>
            <w:szCs w:val="24"/>
          </w:rPr>
          <w:t>https://www.worldofdavidwalliams.com/elevenses/</w:t>
        </w:r>
      </w:hyperlink>
    </w:p>
    <w:p w14:paraId="57021AE1" w14:textId="7AB9FE98" w:rsidR="00485A0C" w:rsidRPr="00A262B7" w:rsidRDefault="00485A0C" w:rsidP="00E90AD5">
      <w:pPr>
        <w:rPr>
          <w:rFonts w:cstheme="minorHAnsi"/>
          <w:sz w:val="24"/>
          <w:szCs w:val="24"/>
        </w:rPr>
      </w:pPr>
      <w:r w:rsidRPr="00A262B7">
        <w:rPr>
          <w:rFonts w:cstheme="minorHAnsi"/>
          <w:sz w:val="24"/>
          <w:szCs w:val="24"/>
        </w:rPr>
        <w:t>These websites also have books to download / listen to.</w:t>
      </w:r>
    </w:p>
    <w:p w14:paraId="4C68FBBD" w14:textId="2E3C6902" w:rsidR="00485A0C" w:rsidRPr="00A262B7" w:rsidRDefault="00485A0C" w:rsidP="00E90AD5">
      <w:pPr>
        <w:rPr>
          <w:rStyle w:val="Hyperlink"/>
          <w:sz w:val="24"/>
          <w:szCs w:val="24"/>
        </w:rPr>
      </w:pPr>
      <w:r w:rsidRPr="00A262B7">
        <w:rPr>
          <w:b/>
          <w:bCs/>
          <w:sz w:val="24"/>
          <w:szCs w:val="24"/>
        </w:rPr>
        <w:t>Audible Books</w:t>
      </w:r>
      <w:r w:rsidRPr="00A262B7">
        <w:rPr>
          <w:sz w:val="24"/>
          <w:szCs w:val="24"/>
        </w:rPr>
        <w:t xml:space="preserve"> – Free audio books for all ages - </w:t>
      </w:r>
      <w:hyperlink r:id="rId10" w:history="1">
        <w:r w:rsidRPr="00A262B7">
          <w:rPr>
            <w:rStyle w:val="Hyperlink"/>
            <w:sz w:val="24"/>
            <w:szCs w:val="24"/>
          </w:rPr>
          <w:t>https://stories.audible.com/start-listen</w:t>
        </w:r>
      </w:hyperlink>
    </w:p>
    <w:p w14:paraId="1D39711D" w14:textId="121FE1C2" w:rsidR="00F66194" w:rsidRPr="00A262B7" w:rsidRDefault="00F66194" w:rsidP="00F66194">
      <w:pPr>
        <w:rPr>
          <w:sz w:val="24"/>
          <w:szCs w:val="24"/>
        </w:rPr>
      </w:pPr>
      <w:r w:rsidRPr="00A262B7">
        <w:rPr>
          <w:b/>
          <w:bCs/>
          <w:sz w:val="24"/>
          <w:szCs w:val="24"/>
        </w:rPr>
        <w:t>World Book</w:t>
      </w:r>
      <w:r w:rsidRPr="00A262B7">
        <w:rPr>
          <w:sz w:val="24"/>
          <w:szCs w:val="24"/>
        </w:rPr>
        <w:t xml:space="preserve"> – Free eBooks and audio books for all ages - </w:t>
      </w:r>
      <w:hyperlink r:id="rId11" w:history="1">
        <w:r w:rsidRPr="00A262B7">
          <w:rPr>
            <w:rStyle w:val="Hyperlink"/>
            <w:sz w:val="24"/>
            <w:szCs w:val="24"/>
          </w:rPr>
          <w:t>https://worldbook.kitaboo.com/reader/worldbook/</w:t>
        </w:r>
      </w:hyperlink>
      <w:r w:rsidRPr="00A262B7">
        <w:rPr>
          <w:sz w:val="24"/>
          <w:szCs w:val="24"/>
        </w:rPr>
        <w:t xml:space="preserve"> </w:t>
      </w:r>
    </w:p>
    <w:p w14:paraId="53F4EF61" w14:textId="0D993B79" w:rsidR="009B3CB6" w:rsidRPr="00A262B7" w:rsidRDefault="009B3CB6" w:rsidP="00F66194">
      <w:pPr>
        <w:rPr>
          <w:sz w:val="24"/>
          <w:szCs w:val="24"/>
        </w:rPr>
      </w:pPr>
    </w:p>
    <w:p w14:paraId="0FB54E2A" w14:textId="77777777" w:rsidR="00A262B7" w:rsidRDefault="00A262B7" w:rsidP="00F66194">
      <w:pPr>
        <w:rPr>
          <w:sz w:val="28"/>
          <w:szCs w:val="28"/>
          <w:u w:val="single"/>
        </w:rPr>
      </w:pPr>
    </w:p>
    <w:p w14:paraId="076BBF8F" w14:textId="7B33DD14" w:rsidR="00746E8C" w:rsidRDefault="00746E8C" w:rsidP="00F66194">
      <w:pPr>
        <w:rPr>
          <w:sz w:val="28"/>
          <w:szCs w:val="28"/>
          <w:u w:val="single"/>
        </w:rPr>
      </w:pPr>
      <w:r w:rsidRPr="00261BB2">
        <w:rPr>
          <w:sz w:val="28"/>
          <w:szCs w:val="28"/>
          <w:u w:val="single"/>
        </w:rPr>
        <w:t>E</w:t>
      </w:r>
      <w:r w:rsidR="00B1541C">
        <w:rPr>
          <w:sz w:val="28"/>
          <w:szCs w:val="28"/>
          <w:u w:val="single"/>
        </w:rPr>
        <w:t>NGLISH</w:t>
      </w:r>
    </w:p>
    <w:p w14:paraId="6301EC7D" w14:textId="7C307B11" w:rsidR="00261BB2" w:rsidRPr="00A262B7" w:rsidRDefault="00261BB2" w:rsidP="00F66194">
      <w:pPr>
        <w:rPr>
          <w:sz w:val="24"/>
          <w:szCs w:val="24"/>
        </w:rPr>
      </w:pPr>
      <w:r w:rsidRPr="00A262B7">
        <w:rPr>
          <w:sz w:val="24"/>
          <w:szCs w:val="24"/>
        </w:rPr>
        <w:t xml:space="preserve">Using </w:t>
      </w:r>
      <w:r w:rsidR="00277DBF" w:rsidRPr="00A262B7">
        <w:rPr>
          <w:sz w:val="24"/>
          <w:szCs w:val="24"/>
        </w:rPr>
        <w:t xml:space="preserve">the </w:t>
      </w:r>
      <w:r w:rsidR="009B3CB6" w:rsidRPr="00A262B7">
        <w:rPr>
          <w:sz w:val="24"/>
          <w:szCs w:val="24"/>
        </w:rPr>
        <w:t xml:space="preserve">website </w:t>
      </w:r>
      <w:hyperlink r:id="rId12" w:history="1">
        <w:r w:rsidR="009B3CB6" w:rsidRPr="00A262B7">
          <w:rPr>
            <w:rStyle w:val="Hyperlink"/>
            <w:sz w:val="24"/>
            <w:szCs w:val="24"/>
          </w:rPr>
          <w:t>https://www.divinechocolate.com/bean-to-bar</w:t>
        </w:r>
      </w:hyperlink>
      <w:r w:rsidR="009B3CB6" w:rsidRPr="00A262B7">
        <w:rPr>
          <w:sz w:val="24"/>
          <w:szCs w:val="24"/>
        </w:rPr>
        <w:t xml:space="preserve"> </w:t>
      </w:r>
      <w:r w:rsidR="00277DBF" w:rsidRPr="00A262B7">
        <w:rPr>
          <w:sz w:val="24"/>
          <w:szCs w:val="24"/>
        </w:rPr>
        <w:t xml:space="preserve">, research </w:t>
      </w:r>
      <w:r w:rsidR="009B3CB6" w:rsidRPr="00A262B7">
        <w:rPr>
          <w:sz w:val="24"/>
          <w:szCs w:val="24"/>
        </w:rPr>
        <w:t xml:space="preserve">the ‘Bean to Bar’ chocolate making process. Make notes about each stage of the process in your purple book. Remember to include key vocabulary in your notes and check they make sense by reading back. </w:t>
      </w:r>
    </w:p>
    <w:p w14:paraId="59A33700" w14:textId="7FB0B089" w:rsidR="007C7F34" w:rsidRPr="00A262B7" w:rsidRDefault="007C7F34" w:rsidP="007C7F34">
      <w:pPr>
        <w:rPr>
          <w:sz w:val="24"/>
          <w:szCs w:val="24"/>
        </w:rPr>
      </w:pPr>
      <w:r w:rsidRPr="00A262B7">
        <w:rPr>
          <w:sz w:val="24"/>
          <w:szCs w:val="24"/>
        </w:rPr>
        <w:t xml:space="preserve">Please complete the SPaG sheet linked to the reading comprehension story ‘African Emergency’. It is on our webpage for learning. Either answer the questions on paper or print off the sheet. </w:t>
      </w:r>
    </w:p>
    <w:p w14:paraId="72540955" w14:textId="1CF6F199" w:rsidR="00B1541C" w:rsidRDefault="00B1541C" w:rsidP="00F66194">
      <w:pPr>
        <w:rPr>
          <w:sz w:val="24"/>
          <w:szCs w:val="24"/>
        </w:rPr>
      </w:pPr>
    </w:p>
    <w:p w14:paraId="0FEFBD0A" w14:textId="77777777" w:rsidR="00A262B7" w:rsidRDefault="00A262B7" w:rsidP="00F66194">
      <w:pPr>
        <w:rPr>
          <w:sz w:val="28"/>
          <w:szCs w:val="28"/>
          <w:u w:val="single"/>
        </w:rPr>
      </w:pPr>
    </w:p>
    <w:p w14:paraId="2CA12B4B" w14:textId="62346ABD" w:rsidR="00B1541C" w:rsidRDefault="00AB1716" w:rsidP="00F66194">
      <w:pPr>
        <w:rPr>
          <w:sz w:val="28"/>
          <w:szCs w:val="28"/>
          <w:u w:val="single"/>
        </w:rPr>
      </w:pPr>
      <w:r w:rsidRPr="00AB1716">
        <w:rPr>
          <w:sz w:val="28"/>
          <w:szCs w:val="28"/>
          <w:u w:val="single"/>
        </w:rPr>
        <w:t>TOPIC</w:t>
      </w:r>
      <w:r w:rsidR="00C013CB">
        <w:rPr>
          <w:sz w:val="28"/>
          <w:szCs w:val="28"/>
          <w:u w:val="single"/>
        </w:rPr>
        <w:t xml:space="preserve"> – </w:t>
      </w:r>
      <w:r w:rsidR="009B3CB6">
        <w:rPr>
          <w:sz w:val="28"/>
          <w:szCs w:val="28"/>
          <w:u w:val="single"/>
        </w:rPr>
        <w:t xml:space="preserve">Ghana </w:t>
      </w:r>
    </w:p>
    <w:p w14:paraId="1D8CF58F" w14:textId="168F05EE" w:rsidR="009B3CB6" w:rsidRPr="00A262B7" w:rsidRDefault="009B3CB6" w:rsidP="009B3CB6">
      <w:pPr>
        <w:rPr>
          <w:sz w:val="24"/>
          <w:szCs w:val="24"/>
        </w:rPr>
      </w:pPr>
      <w:r w:rsidRPr="00A262B7">
        <w:rPr>
          <w:sz w:val="24"/>
          <w:szCs w:val="24"/>
        </w:rPr>
        <w:t>What ca</w:t>
      </w:r>
      <w:r w:rsidR="004579AE" w:rsidRPr="00A262B7">
        <w:rPr>
          <w:sz w:val="24"/>
          <w:szCs w:val="24"/>
        </w:rPr>
        <w:t xml:space="preserve">n you </w:t>
      </w:r>
      <w:r w:rsidRPr="00A262B7">
        <w:rPr>
          <w:sz w:val="24"/>
          <w:szCs w:val="24"/>
        </w:rPr>
        <w:t>find out about Ghanaian food?</w:t>
      </w:r>
    </w:p>
    <w:p w14:paraId="07E32965" w14:textId="4799148D" w:rsidR="009B3CB6" w:rsidRPr="00A262B7" w:rsidRDefault="009B3CB6" w:rsidP="009B3CB6">
      <w:pPr>
        <w:pStyle w:val="ListParagraph"/>
        <w:numPr>
          <w:ilvl w:val="0"/>
          <w:numId w:val="6"/>
        </w:numPr>
      </w:pPr>
      <w:r w:rsidRPr="00A262B7">
        <w:t xml:space="preserve">What foods/ meals are </w:t>
      </w:r>
      <w:r w:rsidR="00C4024E" w:rsidRPr="00A262B7">
        <w:t>popular</w:t>
      </w:r>
      <w:r w:rsidRPr="00A262B7">
        <w:t xml:space="preserve"> in Ghana?</w:t>
      </w:r>
    </w:p>
    <w:p w14:paraId="657F9C43" w14:textId="7F6CA73C" w:rsidR="009B3CB6" w:rsidRPr="00A262B7" w:rsidRDefault="009B3CB6" w:rsidP="009B3CB6">
      <w:pPr>
        <w:pStyle w:val="ListParagraph"/>
        <w:numPr>
          <w:ilvl w:val="0"/>
          <w:numId w:val="6"/>
        </w:numPr>
      </w:pPr>
      <w:r w:rsidRPr="00A262B7">
        <w:t xml:space="preserve">What ingredients are </w:t>
      </w:r>
      <w:r w:rsidR="00C4024E" w:rsidRPr="00A262B7">
        <w:t>commonly</w:t>
      </w:r>
      <w:r w:rsidRPr="00A262B7">
        <w:t xml:space="preserve"> use</w:t>
      </w:r>
      <w:r w:rsidR="00C4024E" w:rsidRPr="00A262B7">
        <w:t>d</w:t>
      </w:r>
      <w:r w:rsidRPr="00A262B7">
        <w:t xml:space="preserve"> in recipes? </w:t>
      </w:r>
    </w:p>
    <w:p w14:paraId="66471EE5" w14:textId="14534463" w:rsidR="009B3CB6" w:rsidRPr="00A262B7" w:rsidRDefault="009B3CB6" w:rsidP="009B3CB6">
      <w:pPr>
        <w:pStyle w:val="ListParagraph"/>
        <w:numPr>
          <w:ilvl w:val="0"/>
          <w:numId w:val="6"/>
        </w:numPr>
      </w:pPr>
      <w:r w:rsidRPr="00A262B7">
        <w:t xml:space="preserve">Which foods/ ingredients do </w:t>
      </w:r>
      <w:r w:rsidR="00C4024E" w:rsidRPr="00A262B7">
        <w:t xml:space="preserve">Ghanaians eat that </w:t>
      </w:r>
      <w:r w:rsidRPr="00A262B7">
        <w:t xml:space="preserve">you </w:t>
      </w:r>
      <w:r w:rsidR="00C4024E" w:rsidRPr="00A262B7">
        <w:t xml:space="preserve">also </w:t>
      </w:r>
      <w:r w:rsidRPr="00A262B7">
        <w:t>have in your meals?</w:t>
      </w:r>
    </w:p>
    <w:p w14:paraId="2B469D26" w14:textId="3DEE10CD" w:rsidR="009B3CB6" w:rsidRPr="00A262B7" w:rsidRDefault="009B3CB6" w:rsidP="009B3CB6">
      <w:pPr>
        <w:pStyle w:val="ListParagraph"/>
        <w:numPr>
          <w:ilvl w:val="0"/>
          <w:numId w:val="6"/>
        </w:numPr>
      </w:pPr>
      <w:r w:rsidRPr="00A262B7">
        <w:t>Which food/ ingredients have you never heard of or tried?</w:t>
      </w:r>
    </w:p>
    <w:p w14:paraId="45EF96BC" w14:textId="77777777" w:rsidR="00C4024E" w:rsidRPr="00A262B7" w:rsidRDefault="00C4024E" w:rsidP="009B3CB6">
      <w:pPr>
        <w:rPr>
          <w:sz w:val="24"/>
          <w:szCs w:val="24"/>
        </w:rPr>
      </w:pPr>
    </w:p>
    <w:p w14:paraId="71076B00" w14:textId="0D962452" w:rsidR="009B3CB6" w:rsidRPr="00A262B7" w:rsidRDefault="009B3CB6" w:rsidP="009B3CB6">
      <w:pPr>
        <w:rPr>
          <w:sz w:val="24"/>
          <w:szCs w:val="24"/>
        </w:rPr>
      </w:pPr>
      <w:r w:rsidRPr="00A262B7">
        <w:rPr>
          <w:sz w:val="24"/>
          <w:szCs w:val="24"/>
        </w:rPr>
        <w:t xml:space="preserve">Create your own Ghanaian meal recipe. You could choose a recipe for a breakfast, lunch, dinner or </w:t>
      </w:r>
      <w:r w:rsidR="00C4024E" w:rsidRPr="00A262B7">
        <w:rPr>
          <w:sz w:val="24"/>
          <w:szCs w:val="24"/>
        </w:rPr>
        <w:t xml:space="preserve">pudding. Try to include a mixture of ingredients that would be found in typical Ghanaian meals. </w:t>
      </w:r>
    </w:p>
    <w:p w14:paraId="71D05FDD" w14:textId="574CB710" w:rsidR="009B3CB6" w:rsidRDefault="009B3CB6" w:rsidP="009B3CB6">
      <w:pPr>
        <w:rPr>
          <w:sz w:val="24"/>
          <w:szCs w:val="24"/>
        </w:rPr>
      </w:pPr>
    </w:p>
    <w:p w14:paraId="3517CA76" w14:textId="6CBEEF0D" w:rsidR="00A262B7" w:rsidRDefault="00A262B7" w:rsidP="009B3CB6">
      <w:pPr>
        <w:rPr>
          <w:sz w:val="24"/>
          <w:szCs w:val="24"/>
        </w:rPr>
      </w:pPr>
    </w:p>
    <w:p w14:paraId="73E5ABEC" w14:textId="4D0173A5" w:rsidR="00A262B7" w:rsidRDefault="00A262B7" w:rsidP="009B3CB6">
      <w:pPr>
        <w:rPr>
          <w:sz w:val="24"/>
          <w:szCs w:val="24"/>
        </w:rPr>
      </w:pPr>
    </w:p>
    <w:p w14:paraId="770341FF" w14:textId="281D5AA8" w:rsidR="0073232C" w:rsidRPr="0073232C" w:rsidRDefault="00AB3C17" w:rsidP="009B3CB6">
      <w:pPr>
        <w:rPr>
          <w:sz w:val="28"/>
          <w:szCs w:val="28"/>
          <w:u w:val="single"/>
        </w:rPr>
      </w:pPr>
      <w:bookmarkStart w:id="0" w:name="_GoBack"/>
      <w:bookmarkEnd w:id="0"/>
      <w:r>
        <w:rPr>
          <w:sz w:val="28"/>
          <w:szCs w:val="28"/>
          <w:u w:val="single"/>
        </w:rPr>
        <w:lastRenderedPageBreak/>
        <w:t>FUN HOME IDEAS</w:t>
      </w:r>
    </w:p>
    <w:p w14:paraId="4C162386" w14:textId="0A05C39D" w:rsidR="0073232C" w:rsidRPr="0073232C" w:rsidRDefault="0073232C" w:rsidP="009B3CB6">
      <w:pPr>
        <w:rPr>
          <w:sz w:val="24"/>
          <w:szCs w:val="24"/>
        </w:rPr>
      </w:pPr>
      <w:r>
        <w:rPr>
          <w:sz w:val="24"/>
          <w:szCs w:val="24"/>
        </w:rPr>
        <w:t>Look at this list of 25 suggested activities. Be as imaginative as possible!!</w:t>
      </w:r>
    </w:p>
    <w:p w14:paraId="128843FC" w14:textId="752587EB" w:rsidR="005E3ED0" w:rsidRPr="007C7F34" w:rsidRDefault="00A262B7" w:rsidP="00E90AD5">
      <w:pPr>
        <w:rPr>
          <w:sz w:val="24"/>
          <w:szCs w:val="24"/>
        </w:rPr>
      </w:pPr>
      <w:hyperlink r:id="rId13" w:history="1">
        <w:r w:rsidR="0080227D">
          <w:rPr>
            <w:rStyle w:val="Hyperlink"/>
          </w:rPr>
          <w:t>https://pobble.blob.core.windows.net/asset-0504d392-8324-4fb8-9925-025f5b1aee15/Non-screen%20activities%20-%20from%20Pobble.pdf?sv=2017-04-17&amp;sr=c&amp;si=bce2194b-15f5-4310-b469-b1066b9c6ed1&amp;sig=yoaO2RgR7qgwVxIegHrN73oQLfDhS%2B%2BJjthKsYZTWiY%3D&amp;st=2020-03-13T11:37:19Z&amp;se=2120-03-13T11:37:19Z</w:t>
        </w:r>
      </w:hyperlink>
    </w:p>
    <w:p w14:paraId="369FC8A4" w14:textId="77777777" w:rsidR="00AB3C17" w:rsidRDefault="00AB3C17" w:rsidP="00E90AD5">
      <w:pPr>
        <w:rPr>
          <w:rFonts w:cstheme="minorHAnsi"/>
          <w:sz w:val="28"/>
          <w:szCs w:val="28"/>
          <w:u w:val="single"/>
        </w:rPr>
      </w:pPr>
    </w:p>
    <w:p w14:paraId="1EDF3E13" w14:textId="2AE109F4" w:rsidR="005E3ED0" w:rsidRPr="005E3ED0" w:rsidRDefault="005E3ED0" w:rsidP="00E90AD5">
      <w:pPr>
        <w:rPr>
          <w:rFonts w:cstheme="minorHAnsi"/>
          <w:sz w:val="28"/>
          <w:szCs w:val="28"/>
          <w:u w:val="single"/>
        </w:rPr>
      </w:pPr>
      <w:r w:rsidRPr="005E3ED0">
        <w:rPr>
          <w:rFonts w:cstheme="minorHAnsi"/>
          <w:sz w:val="28"/>
          <w:szCs w:val="28"/>
          <w:u w:val="single"/>
        </w:rPr>
        <w:t>PHYSICAL ACTIVITIES</w:t>
      </w:r>
    </w:p>
    <w:p w14:paraId="351BE9FE" w14:textId="55C22799" w:rsidR="00274FBF" w:rsidRDefault="00E13C2E" w:rsidP="00E90AD5">
      <w:pPr>
        <w:rPr>
          <w:sz w:val="24"/>
          <w:szCs w:val="24"/>
        </w:rPr>
      </w:pPr>
      <w:r>
        <w:rPr>
          <w:sz w:val="24"/>
          <w:szCs w:val="24"/>
        </w:rPr>
        <w:t>Remember to look after both your physical and mental health. They are so important.</w:t>
      </w:r>
      <w:r w:rsidR="00E218FE">
        <w:rPr>
          <w:sz w:val="24"/>
          <w:szCs w:val="24"/>
        </w:rPr>
        <w:t xml:space="preserve"> These websites will help you keep active.</w:t>
      </w:r>
    </w:p>
    <w:p w14:paraId="0BD38B8E" w14:textId="77777777" w:rsidR="00E218FE" w:rsidRDefault="00E218FE" w:rsidP="00E218FE">
      <w:pPr>
        <w:pStyle w:val="ListParagraph"/>
        <w:numPr>
          <w:ilvl w:val="0"/>
          <w:numId w:val="3"/>
        </w:numPr>
      </w:pPr>
      <w:r w:rsidRPr="00F96223">
        <w:rPr>
          <w:b/>
          <w:bCs/>
        </w:rPr>
        <w:t>Body Coach</w:t>
      </w:r>
      <w:r>
        <w:t xml:space="preserve"> – Jo Wick live P.E. lesson at 9 am every day – (All ages)  </w:t>
      </w:r>
      <w:hyperlink r:id="rId14" w:history="1">
        <w:r w:rsidRPr="00B95595">
          <w:rPr>
            <w:rStyle w:val="Hyperlink"/>
          </w:rPr>
          <w:t>https://www.youtube.com/watch?v=K6r99N3kXME</w:t>
        </w:r>
      </w:hyperlink>
    </w:p>
    <w:p w14:paraId="4D9D8E38" w14:textId="77777777" w:rsidR="00E218FE" w:rsidRPr="00C10D05" w:rsidRDefault="00E218FE" w:rsidP="00E218FE">
      <w:pPr>
        <w:pStyle w:val="ListParagraph"/>
        <w:numPr>
          <w:ilvl w:val="0"/>
          <w:numId w:val="3"/>
        </w:numPr>
      </w:pPr>
      <w:r w:rsidRPr="00F96223">
        <w:rPr>
          <w:b/>
          <w:bCs/>
        </w:rPr>
        <w:t>Cosmic Yoga</w:t>
      </w:r>
      <w:r>
        <w:t xml:space="preserve"> – </w:t>
      </w:r>
      <w:hyperlink r:id="rId15" w:history="1">
        <w:r w:rsidRPr="00C10D05">
          <w:rPr>
            <w:rStyle w:val="Hyperlink"/>
          </w:rPr>
          <w:t>https://www.youtube.com/user/CosmicKidsYoga</w:t>
        </w:r>
      </w:hyperlink>
    </w:p>
    <w:p w14:paraId="3065C6B2" w14:textId="77777777" w:rsidR="00E218FE" w:rsidRPr="00F96223" w:rsidRDefault="00E218FE" w:rsidP="00E218FE">
      <w:pPr>
        <w:pStyle w:val="ListParagraph"/>
        <w:numPr>
          <w:ilvl w:val="0"/>
          <w:numId w:val="3"/>
        </w:numPr>
      </w:pPr>
      <w:r w:rsidRPr="00F96223">
        <w:rPr>
          <w:b/>
          <w:bCs/>
        </w:rPr>
        <w:t>Stay Active</w:t>
      </w:r>
      <w:r>
        <w:t xml:space="preserve"> – Premier Education Free activities to stay active at home - </w:t>
      </w:r>
      <w:hyperlink r:id="rId16" w:history="1">
        <w:r w:rsidRPr="00F96223">
          <w:rPr>
            <w:rStyle w:val="Hyperlink"/>
          </w:rPr>
          <w:t>https://www.premier-education.com/stay-active/</w:t>
        </w:r>
      </w:hyperlink>
    </w:p>
    <w:p w14:paraId="61C5BACD" w14:textId="799C2BBA" w:rsidR="00B80DD5" w:rsidRDefault="00B80DD5" w:rsidP="00E90AD5">
      <w:pPr>
        <w:rPr>
          <w:sz w:val="24"/>
          <w:szCs w:val="24"/>
        </w:rPr>
      </w:pPr>
    </w:p>
    <w:p w14:paraId="445C665A" w14:textId="4A386DA7" w:rsidR="00D20A66" w:rsidRDefault="00B80DD5" w:rsidP="00D20A66">
      <w:pPr>
        <w:rPr>
          <w:rStyle w:val="Hyperlink"/>
        </w:rPr>
      </w:pPr>
      <w:r>
        <w:rPr>
          <w:sz w:val="24"/>
          <w:szCs w:val="24"/>
        </w:rPr>
        <w:t>Finally</w:t>
      </w:r>
      <w:r w:rsidR="000C45D6">
        <w:rPr>
          <w:sz w:val="24"/>
          <w:szCs w:val="24"/>
        </w:rPr>
        <w:t>,</w:t>
      </w:r>
      <w:r>
        <w:rPr>
          <w:sz w:val="24"/>
          <w:szCs w:val="24"/>
        </w:rPr>
        <w:t xml:space="preserve"> don’t forget </w:t>
      </w:r>
      <w:r w:rsidR="00D66500">
        <w:rPr>
          <w:sz w:val="24"/>
          <w:szCs w:val="24"/>
        </w:rPr>
        <w:t>Purple mash</w:t>
      </w:r>
      <w:r w:rsidR="00D20A66">
        <w:rPr>
          <w:sz w:val="24"/>
          <w:szCs w:val="24"/>
        </w:rPr>
        <w:t xml:space="preserve"> </w:t>
      </w:r>
      <w:r w:rsidR="00D20A66" w:rsidRPr="00D20A66">
        <w:rPr>
          <w:b/>
          <w:bCs/>
        </w:rPr>
        <w:t>Purple Mash</w:t>
      </w:r>
      <w:r w:rsidR="00D20A66">
        <w:t xml:space="preserve"> - </w:t>
      </w:r>
      <w:hyperlink r:id="rId17" w:history="1">
        <w:r w:rsidR="00D20A66" w:rsidRPr="006147C3">
          <w:rPr>
            <w:rStyle w:val="Hyperlink"/>
          </w:rPr>
          <w:t>https://www.purplemash.com/sch/beechwood-ls14</w:t>
        </w:r>
      </w:hyperlink>
    </w:p>
    <w:p w14:paraId="71D36DE4" w14:textId="572BB5F1" w:rsidR="00D20A66" w:rsidRDefault="00D20A66" w:rsidP="00D20A66">
      <w:pPr>
        <w:rPr>
          <w:rStyle w:val="Hyperlink"/>
        </w:rPr>
      </w:pPr>
    </w:p>
    <w:p w14:paraId="31314FCF" w14:textId="62E6BA39" w:rsidR="001B2AA1" w:rsidRDefault="001C55CD" w:rsidP="00D20A66">
      <w:pPr>
        <w:rPr>
          <w:rStyle w:val="Hyperlink"/>
          <w:color w:val="auto"/>
          <w:sz w:val="24"/>
          <w:szCs w:val="24"/>
          <w:u w:val="none"/>
        </w:rPr>
      </w:pPr>
      <w:r>
        <w:rPr>
          <w:rStyle w:val="Hyperlink"/>
          <w:color w:val="auto"/>
          <w:sz w:val="24"/>
          <w:szCs w:val="24"/>
          <w:u w:val="none"/>
        </w:rPr>
        <w:t xml:space="preserve">We hope you can </w:t>
      </w:r>
      <w:r w:rsidR="007A5D77">
        <w:rPr>
          <w:rStyle w:val="Hyperlink"/>
          <w:color w:val="auto"/>
          <w:sz w:val="24"/>
          <w:szCs w:val="24"/>
          <w:u w:val="none"/>
        </w:rPr>
        <w:t xml:space="preserve">complete as many of these activities throughout the </w:t>
      </w:r>
      <w:r w:rsidR="00260007">
        <w:rPr>
          <w:rStyle w:val="Hyperlink"/>
          <w:color w:val="auto"/>
          <w:sz w:val="24"/>
          <w:szCs w:val="24"/>
          <w:u w:val="none"/>
        </w:rPr>
        <w:t>week</w:t>
      </w:r>
      <w:r w:rsidR="001B2AA1">
        <w:rPr>
          <w:rStyle w:val="Hyperlink"/>
          <w:color w:val="auto"/>
          <w:sz w:val="24"/>
          <w:szCs w:val="24"/>
          <w:u w:val="none"/>
        </w:rPr>
        <w:t xml:space="preserve"> and really look forward to seeing all your hard work!</w:t>
      </w:r>
    </w:p>
    <w:p w14:paraId="77655DC4" w14:textId="77777777" w:rsidR="001B2AA1" w:rsidRDefault="001B2AA1" w:rsidP="00D20A66">
      <w:pPr>
        <w:rPr>
          <w:rStyle w:val="Hyperlink"/>
          <w:color w:val="auto"/>
          <w:sz w:val="24"/>
          <w:szCs w:val="24"/>
          <w:u w:val="none"/>
        </w:rPr>
      </w:pPr>
    </w:p>
    <w:p w14:paraId="762DBAC7" w14:textId="7AB5EF6B" w:rsidR="001B2AA1" w:rsidRDefault="001B2AA1" w:rsidP="00D20A66">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14:paraId="30AEE750" w14:textId="40ECC340" w:rsidR="001B2AA1" w:rsidRDefault="001B2AA1" w:rsidP="00D20A66">
      <w:pPr>
        <w:rPr>
          <w:rStyle w:val="Hyperlink"/>
          <w:color w:val="auto"/>
          <w:sz w:val="24"/>
          <w:szCs w:val="24"/>
          <w:u w:val="none"/>
        </w:rPr>
      </w:pPr>
    </w:p>
    <w:p w14:paraId="535180F3" w14:textId="7EF895F7" w:rsidR="001B2AA1" w:rsidRPr="001B2AA1" w:rsidRDefault="001B2AA1" w:rsidP="0073232C">
      <w:pPr>
        <w:rPr>
          <w:sz w:val="24"/>
          <w:szCs w:val="24"/>
        </w:rPr>
      </w:pPr>
      <w:r>
        <w:rPr>
          <w:rStyle w:val="Hyperlink"/>
          <w:color w:val="auto"/>
          <w:sz w:val="24"/>
          <w:szCs w:val="24"/>
          <w:u w:val="none"/>
        </w:rPr>
        <w:t>M</w:t>
      </w:r>
      <w:r w:rsidR="0073232C">
        <w:rPr>
          <w:rStyle w:val="Hyperlink"/>
          <w:color w:val="auto"/>
          <w:sz w:val="24"/>
          <w:szCs w:val="24"/>
          <w:u w:val="none"/>
        </w:rPr>
        <w:t xml:space="preserve">iss Fojt and Miss Hugman </w:t>
      </w:r>
    </w:p>
    <w:sectPr w:rsidR="001B2AA1" w:rsidRPr="001B2AA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4316AB6"/>
    <w:multiLevelType w:val="hybridMultilevel"/>
    <w:tmpl w:val="40DA6590"/>
    <w:lvl w:ilvl="0" w:tplc="DACC7AA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130BD9"/>
    <w:rsid w:val="00192DB8"/>
    <w:rsid w:val="001B2AA1"/>
    <w:rsid w:val="001C55CD"/>
    <w:rsid w:val="00231DD5"/>
    <w:rsid w:val="00253ABA"/>
    <w:rsid w:val="00260007"/>
    <w:rsid w:val="00261BB2"/>
    <w:rsid w:val="00274FBF"/>
    <w:rsid w:val="00277DBF"/>
    <w:rsid w:val="002C4673"/>
    <w:rsid w:val="0030346A"/>
    <w:rsid w:val="00317297"/>
    <w:rsid w:val="00352570"/>
    <w:rsid w:val="00364E81"/>
    <w:rsid w:val="00407FD4"/>
    <w:rsid w:val="004579AE"/>
    <w:rsid w:val="00485A0C"/>
    <w:rsid w:val="004F5EA8"/>
    <w:rsid w:val="00576FB4"/>
    <w:rsid w:val="005A13A5"/>
    <w:rsid w:val="005C0E36"/>
    <w:rsid w:val="005E3ED0"/>
    <w:rsid w:val="00606C58"/>
    <w:rsid w:val="00645EB4"/>
    <w:rsid w:val="00684FA2"/>
    <w:rsid w:val="006E2E2F"/>
    <w:rsid w:val="006F4BC3"/>
    <w:rsid w:val="0073232C"/>
    <w:rsid w:val="00733D2E"/>
    <w:rsid w:val="00746E8C"/>
    <w:rsid w:val="007A5D77"/>
    <w:rsid w:val="007C7F34"/>
    <w:rsid w:val="007F6768"/>
    <w:rsid w:val="0080227D"/>
    <w:rsid w:val="00816E4B"/>
    <w:rsid w:val="00862E81"/>
    <w:rsid w:val="00863BF3"/>
    <w:rsid w:val="00884903"/>
    <w:rsid w:val="008F2CCF"/>
    <w:rsid w:val="009303E1"/>
    <w:rsid w:val="00951857"/>
    <w:rsid w:val="009801AE"/>
    <w:rsid w:val="009B3CB6"/>
    <w:rsid w:val="00A22EEB"/>
    <w:rsid w:val="00A262B7"/>
    <w:rsid w:val="00A50A0C"/>
    <w:rsid w:val="00AB1716"/>
    <w:rsid w:val="00AB3C17"/>
    <w:rsid w:val="00AF2482"/>
    <w:rsid w:val="00AF3FF1"/>
    <w:rsid w:val="00B1541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9B3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login/3913" TargetMode="External"/><Relationship Id="rId13" Type="http://schemas.openxmlformats.org/officeDocument/2006/relationships/hyperlink" Target="https://pobble.blob.core.windows.net/asset-0504d392-8324-4fb8-9925-025f5b1aee15/Non-screen%20activities%20-%20from%20Pobble.pdf?sv=2017-04-17&amp;sr=c&amp;si=bce2194b-15f5-4310-b469-b1066b9c6ed1&amp;sig=yoaO2RgR7qgwVxIegHrN73oQLfDhS%2B%2BJjthKsYZTWiY%3D&amp;st=2020-03-13T11:37:19Z&amp;se=2120-03-13T11:37:19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mathsfactor.com/" TargetMode="External"/><Relationship Id="rId12" Type="http://schemas.openxmlformats.org/officeDocument/2006/relationships/hyperlink" Target="https://www.divinechocolate.com/bean-to-bar" TargetMode="External"/><Relationship Id="rId17" Type="http://schemas.openxmlformats.org/officeDocument/2006/relationships/hyperlink" Target="https://www.purplemash.com/sch/beechwood-ls14" TargetMode="External"/><Relationship Id="rId2" Type="http://schemas.openxmlformats.org/officeDocument/2006/relationships/styles" Target="styles.xml"/><Relationship Id="rId16" Type="http://schemas.openxmlformats.org/officeDocument/2006/relationships/hyperlink" Target="https://www.premier-education.com/stay-active/" TargetMode="External"/><Relationship Id="rId1" Type="http://schemas.openxmlformats.org/officeDocument/2006/relationships/numbering" Target="numbering.xml"/><Relationship Id="rId6" Type="http://schemas.openxmlformats.org/officeDocument/2006/relationships/hyperlink" Target="https://play.numbots.com/" TargetMode="External"/><Relationship Id="rId11" Type="http://schemas.openxmlformats.org/officeDocument/2006/relationships/hyperlink" Target="https://worldbook.kitaboo.com/reader/worldbook/" TargetMode="External"/><Relationship Id="rId5" Type="http://schemas.openxmlformats.org/officeDocument/2006/relationships/hyperlink" Target="https://whiterosemaths.com/homelearning/year-4/" TargetMode="External"/><Relationship Id="rId15" Type="http://schemas.openxmlformats.org/officeDocument/2006/relationships/hyperlink" Target="https://www.youtube.com/user/CosmicKidsYoga" TargetMode="External"/><Relationship Id="rId10" Type="http://schemas.openxmlformats.org/officeDocument/2006/relationships/hyperlink" Target="https://stories.audible.com/start-list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orldofdavidwalliams.com/elevenses/" TargetMode="External"/><Relationship Id="rId14" Type="http://schemas.openxmlformats.org/officeDocument/2006/relationships/hyperlink" Target="https://www.youtube.com/watch?v=K6r99N3kX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64BE4383</Template>
  <TotalTime>14</TotalTime>
  <Pages>3</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6</cp:revision>
  <dcterms:created xsi:type="dcterms:W3CDTF">2020-03-25T16:21:00Z</dcterms:created>
  <dcterms:modified xsi:type="dcterms:W3CDTF">2020-03-27T11:04:00Z</dcterms:modified>
</cp:coreProperties>
</file>