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737" w:rsidRPr="00057B3E" w:rsidRDefault="00C84737" w:rsidP="00C84737">
      <w:pPr>
        <w:jc w:val="right"/>
        <w:rPr>
          <w:sz w:val="30"/>
          <w:szCs w:val="30"/>
        </w:rPr>
      </w:pPr>
      <w:r w:rsidRPr="00057B3E">
        <w:rPr>
          <w:sz w:val="30"/>
          <w:szCs w:val="30"/>
        </w:rPr>
        <w:t>Beechwood Primary School</w:t>
      </w:r>
    </w:p>
    <w:p w:rsidR="00C84737" w:rsidRPr="00057B3E" w:rsidRDefault="00C84737" w:rsidP="00C84737">
      <w:pPr>
        <w:jc w:val="right"/>
        <w:rPr>
          <w:sz w:val="30"/>
          <w:szCs w:val="30"/>
        </w:rPr>
      </w:pPr>
      <w:proofErr w:type="spellStart"/>
      <w:r w:rsidRPr="00057B3E">
        <w:rPr>
          <w:sz w:val="30"/>
          <w:szCs w:val="30"/>
        </w:rPr>
        <w:t>Kentmere</w:t>
      </w:r>
      <w:proofErr w:type="spellEnd"/>
      <w:r w:rsidRPr="00057B3E">
        <w:rPr>
          <w:sz w:val="30"/>
          <w:szCs w:val="30"/>
        </w:rPr>
        <w:t xml:space="preserve"> Avenue</w:t>
      </w:r>
    </w:p>
    <w:p w:rsidR="00C84737" w:rsidRPr="00057B3E" w:rsidRDefault="00C84737" w:rsidP="00C84737">
      <w:pPr>
        <w:jc w:val="right"/>
        <w:rPr>
          <w:sz w:val="30"/>
          <w:szCs w:val="30"/>
        </w:rPr>
      </w:pPr>
      <w:r w:rsidRPr="00057B3E">
        <w:rPr>
          <w:sz w:val="30"/>
          <w:szCs w:val="30"/>
        </w:rPr>
        <w:t>Leeds</w:t>
      </w:r>
    </w:p>
    <w:p w:rsidR="00C84737" w:rsidRPr="00057B3E" w:rsidRDefault="00C84737" w:rsidP="00C84737">
      <w:pPr>
        <w:jc w:val="right"/>
        <w:rPr>
          <w:sz w:val="30"/>
          <w:szCs w:val="30"/>
        </w:rPr>
      </w:pPr>
      <w:r w:rsidRPr="00057B3E">
        <w:rPr>
          <w:sz w:val="30"/>
          <w:szCs w:val="30"/>
        </w:rPr>
        <w:t>LS14</w:t>
      </w:r>
    </w:p>
    <w:p w:rsidR="00C84737" w:rsidRPr="00057B3E" w:rsidRDefault="00C84737" w:rsidP="00057B3E">
      <w:pPr>
        <w:jc w:val="right"/>
        <w:rPr>
          <w:sz w:val="30"/>
          <w:szCs w:val="30"/>
        </w:rPr>
      </w:pPr>
      <w:r w:rsidRPr="00057B3E">
        <w:rPr>
          <w:sz w:val="30"/>
          <w:szCs w:val="30"/>
        </w:rPr>
        <w:t>Monday 13th July 2020</w:t>
      </w:r>
    </w:p>
    <w:p w:rsidR="00B743A7" w:rsidRPr="00057B3E" w:rsidRDefault="003C3E3A">
      <w:pPr>
        <w:rPr>
          <w:sz w:val="30"/>
          <w:szCs w:val="30"/>
        </w:rPr>
      </w:pPr>
      <w:r w:rsidRPr="00057B3E">
        <w:rPr>
          <w:sz w:val="30"/>
          <w:szCs w:val="30"/>
        </w:rPr>
        <w:t>Dear Class 10</w:t>
      </w:r>
      <w:r w:rsidR="00B743A7" w:rsidRPr="00057B3E">
        <w:rPr>
          <w:sz w:val="30"/>
          <w:szCs w:val="30"/>
        </w:rPr>
        <w:t>,</w:t>
      </w:r>
    </w:p>
    <w:p w:rsidR="003C3E3A" w:rsidRPr="00057B3E" w:rsidRDefault="00057B3E">
      <w:pPr>
        <w:rPr>
          <w:sz w:val="30"/>
          <w:szCs w:val="30"/>
        </w:rPr>
      </w:pPr>
      <w:r w:rsidRPr="00057B3E">
        <w:rPr>
          <w:noProof/>
          <w:sz w:val="30"/>
          <w:szCs w:val="30"/>
          <w:lang w:eastAsia="en-GB"/>
        </w:rPr>
        <w:drawing>
          <wp:anchor distT="0" distB="0" distL="114300" distR="114300" simplePos="0" relativeHeight="251658240" behindDoc="0" locked="0" layoutInCell="1" allowOverlap="1" wp14:anchorId="6612190F" wp14:editId="5F5848D0">
            <wp:simplePos x="0" y="0"/>
            <wp:positionH relativeFrom="margin">
              <wp:posOffset>3848735</wp:posOffset>
            </wp:positionH>
            <wp:positionV relativeFrom="paragraph">
              <wp:posOffset>146685</wp:posOffset>
            </wp:positionV>
            <wp:extent cx="2223770" cy="2094865"/>
            <wp:effectExtent l="0" t="0" r="508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tmoji.jpg"/>
                    <pic:cNvPicPr/>
                  </pic:nvPicPr>
                  <pic:blipFill rotWithShape="1">
                    <a:blip r:embed="rId4">
                      <a:extLst>
                        <a:ext uri="{28A0092B-C50C-407E-A947-70E740481C1C}">
                          <a14:useLocalDpi xmlns:a14="http://schemas.microsoft.com/office/drawing/2010/main" val="0"/>
                        </a:ext>
                      </a:extLst>
                    </a:blip>
                    <a:srcRect l="12490" t="32553" r="15539"/>
                    <a:stretch/>
                  </pic:blipFill>
                  <pic:spPr bwMode="auto">
                    <a:xfrm>
                      <a:off x="0" y="0"/>
                      <a:ext cx="2223770" cy="2094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C3E3A" w:rsidRPr="00057B3E">
        <w:rPr>
          <w:sz w:val="30"/>
          <w:szCs w:val="30"/>
        </w:rPr>
        <w:t>Hello, how are you? I wanted to write you a letter to let you know that I will be your new class teacher from September. My name is Miss Warren and I am really looking forward to meeting you in September!</w:t>
      </w:r>
    </w:p>
    <w:p w:rsidR="003C3E3A" w:rsidRPr="00057B3E" w:rsidRDefault="003C3E3A">
      <w:pPr>
        <w:rPr>
          <w:sz w:val="30"/>
          <w:szCs w:val="30"/>
        </w:rPr>
      </w:pPr>
      <w:r w:rsidRPr="00057B3E">
        <w:rPr>
          <w:sz w:val="30"/>
          <w:szCs w:val="30"/>
        </w:rPr>
        <w:t xml:space="preserve">We will be Class 12 and our teaching assistant will be Mrs </w:t>
      </w:r>
      <w:proofErr w:type="spellStart"/>
      <w:r w:rsidRPr="00057B3E">
        <w:rPr>
          <w:sz w:val="30"/>
          <w:szCs w:val="30"/>
        </w:rPr>
        <w:t>Meston</w:t>
      </w:r>
      <w:proofErr w:type="spellEnd"/>
      <w:r w:rsidRPr="00057B3E">
        <w:rPr>
          <w:sz w:val="30"/>
          <w:szCs w:val="30"/>
        </w:rPr>
        <w:t xml:space="preserve">. We are both very excited to work with you. You will be downstairs this </w:t>
      </w:r>
      <w:bookmarkStart w:id="0" w:name="_GoBack"/>
      <w:bookmarkEnd w:id="0"/>
      <w:r w:rsidRPr="00057B3E">
        <w:rPr>
          <w:sz w:val="30"/>
          <w:szCs w:val="30"/>
        </w:rPr>
        <w:t>year in the Year 5 classrooms so we will meet in the other entrance (you will have used it in Year 3).</w:t>
      </w:r>
    </w:p>
    <w:p w:rsidR="003C3E3A" w:rsidRPr="00057B3E" w:rsidRDefault="003C3E3A">
      <w:pPr>
        <w:rPr>
          <w:sz w:val="30"/>
          <w:szCs w:val="30"/>
        </w:rPr>
      </w:pPr>
      <w:r w:rsidRPr="00057B3E">
        <w:rPr>
          <w:sz w:val="30"/>
          <w:szCs w:val="30"/>
        </w:rPr>
        <w:t>When you come back to school, we will be learning about the Victorians. We will be finding out about what society was like in this time period and how life was very different than it is today. Can you find out any information on the Victorians before we begin our topic? I hope to be very impressed with some fun facts!</w:t>
      </w:r>
    </w:p>
    <w:p w:rsidR="00057B3E" w:rsidRPr="00057B3E" w:rsidRDefault="00057B3E">
      <w:pPr>
        <w:rPr>
          <w:sz w:val="30"/>
          <w:szCs w:val="30"/>
        </w:rPr>
      </w:pPr>
      <w:r w:rsidRPr="00057B3E">
        <w:rPr>
          <w:sz w:val="30"/>
          <w:szCs w:val="30"/>
        </w:rPr>
        <w:t>Over the summer holidays it is really important that you spend time having fun with your family, playing outside and enjoying your time before coming back to us. It would also be helpful if you could read a few times a week and practise your times tables so that you are ready and prepared for returning to school.</w:t>
      </w:r>
    </w:p>
    <w:p w:rsidR="00BC6813" w:rsidRPr="00057B3E" w:rsidRDefault="00B743A7">
      <w:pPr>
        <w:rPr>
          <w:sz w:val="30"/>
          <w:szCs w:val="30"/>
        </w:rPr>
      </w:pPr>
      <w:r w:rsidRPr="00057B3E">
        <w:rPr>
          <w:sz w:val="30"/>
          <w:szCs w:val="30"/>
        </w:rPr>
        <w:t xml:space="preserve">I hope you have a lovely summer! Make sure to have lots of fun </w:t>
      </w:r>
      <w:r w:rsidR="002C1552" w:rsidRPr="00057B3E">
        <w:rPr>
          <w:sz w:val="30"/>
          <w:szCs w:val="30"/>
        </w:rPr>
        <w:t>and I will see you all in September.</w:t>
      </w:r>
    </w:p>
    <w:p w:rsidR="002C1552" w:rsidRPr="00057B3E" w:rsidRDefault="002C1552">
      <w:pPr>
        <w:rPr>
          <w:sz w:val="30"/>
          <w:szCs w:val="30"/>
        </w:rPr>
      </w:pPr>
      <w:r w:rsidRPr="00057B3E">
        <w:rPr>
          <w:sz w:val="30"/>
          <w:szCs w:val="30"/>
        </w:rPr>
        <w:t>Best Wishes,</w:t>
      </w:r>
    </w:p>
    <w:p w:rsidR="002C1552" w:rsidRPr="00057B3E" w:rsidRDefault="002C1552">
      <w:pPr>
        <w:rPr>
          <w:sz w:val="30"/>
          <w:szCs w:val="30"/>
        </w:rPr>
      </w:pPr>
      <w:r w:rsidRPr="00057B3E">
        <w:rPr>
          <w:sz w:val="30"/>
          <w:szCs w:val="30"/>
        </w:rPr>
        <w:t>Miss Warren</w:t>
      </w:r>
      <w:r w:rsidR="00C84737" w:rsidRPr="00057B3E">
        <w:rPr>
          <w:sz w:val="30"/>
          <w:szCs w:val="30"/>
        </w:rPr>
        <w:t xml:space="preserve"> </w:t>
      </w:r>
    </w:p>
    <w:sectPr w:rsidR="002C1552" w:rsidRPr="00057B3E" w:rsidSect="002C4E01">
      <w:pgSz w:w="11906" w:h="16838"/>
      <w:pgMar w:top="1440" w:right="1440" w:bottom="1440" w:left="1440" w:header="708" w:footer="708" w:gutter="0"/>
      <w:pgBorders w:offsetFrom="page">
        <w:top w:val="circlesLines" w:sz="31" w:space="24" w:color="auto"/>
        <w:left w:val="circlesLines" w:sz="31" w:space="24" w:color="auto"/>
        <w:bottom w:val="circlesLines" w:sz="31" w:space="24" w:color="auto"/>
        <w:right w:val="circlesLines"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813"/>
    <w:rsid w:val="00057B3E"/>
    <w:rsid w:val="002C1552"/>
    <w:rsid w:val="002C4E01"/>
    <w:rsid w:val="003C3E3A"/>
    <w:rsid w:val="00497E30"/>
    <w:rsid w:val="00524EC4"/>
    <w:rsid w:val="00747208"/>
    <w:rsid w:val="00967B6B"/>
    <w:rsid w:val="00B743A7"/>
    <w:rsid w:val="00BC6813"/>
    <w:rsid w:val="00C84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D9267"/>
  <w15:chartTrackingRefBased/>
  <w15:docId w15:val="{E54C4483-FCF8-4608-896E-504B76923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2TSU">
    <w:name w:val="WW2 TSU"/>
    <w:basedOn w:val="Normal"/>
    <w:link w:val="WW2TSUChar"/>
    <w:qFormat/>
    <w:rsid w:val="00497E30"/>
    <w:rPr>
      <w:rFonts w:ascii="Arial" w:hAnsi="Arial"/>
      <w:sz w:val="24"/>
    </w:rPr>
  </w:style>
  <w:style w:type="character" w:customStyle="1" w:styleId="WW2TSUChar">
    <w:name w:val="WW2 TSU Char"/>
    <w:basedOn w:val="DefaultParagraphFont"/>
    <w:link w:val="WW2TSU"/>
    <w:rsid w:val="00497E30"/>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3625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4D87FDE7</Template>
  <TotalTime>4</TotalTime>
  <Pages>1</Pages>
  <Words>193</Words>
  <Characters>1104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Warren</dc:creator>
  <cp:keywords/>
  <dc:description/>
  <cp:lastModifiedBy>Louise Warren</cp:lastModifiedBy>
  <cp:revision>3</cp:revision>
  <dcterms:created xsi:type="dcterms:W3CDTF">2020-07-09T13:13:00Z</dcterms:created>
  <dcterms:modified xsi:type="dcterms:W3CDTF">2020-07-10T15:23:00Z</dcterms:modified>
</cp:coreProperties>
</file>