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96DF9" w:rsidRPr="001750DC" w:rsidRDefault="001750DC" w:rsidP="00996DF9">
      <w:pPr>
        <w:jc w:val="center"/>
        <w:rPr>
          <w:sz w:val="40"/>
          <w:szCs w:val="40"/>
          <w:u w:val="single"/>
        </w:rPr>
      </w:pPr>
      <w:r w:rsidRPr="001750DC">
        <w:rPr>
          <w:noProof/>
          <w:u w:val="single"/>
          <w:lang w:eastAsia="en-GB"/>
        </w:rPr>
        <w:drawing>
          <wp:anchor distT="0" distB="0" distL="114300" distR="114300" simplePos="0" relativeHeight="251658240" behindDoc="0" locked="0" layoutInCell="1" allowOverlap="1" wp14:anchorId="5741D0FE" wp14:editId="12FB76D2">
            <wp:simplePos x="0" y="0"/>
            <wp:positionH relativeFrom="margin">
              <wp:align>center</wp:align>
            </wp:positionH>
            <wp:positionV relativeFrom="paragraph">
              <wp:posOffset>457200</wp:posOffset>
            </wp:positionV>
            <wp:extent cx="5488305" cy="3657600"/>
            <wp:effectExtent l="0" t="0" r="0" b="0"/>
            <wp:wrapTopAndBottom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ark bench.jpg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8305" cy="36576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1750DC">
        <w:rPr>
          <w:sz w:val="40"/>
          <w:szCs w:val="40"/>
          <w:u w:val="single"/>
        </w:rPr>
        <w:t>The Park Bench</w:t>
      </w:r>
    </w:p>
    <w:p w:rsidR="001750DC" w:rsidRPr="00B11713" w:rsidRDefault="001750DC" w:rsidP="001750DC">
      <w:pPr>
        <w:rPr>
          <w:sz w:val="32"/>
          <w:szCs w:val="32"/>
          <w:u w:val="single"/>
        </w:rPr>
      </w:pPr>
      <w:bookmarkStart w:id="0" w:name="_GoBack"/>
      <w:bookmarkEnd w:id="0"/>
      <w:r w:rsidRPr="00B11713">
        <w:rPr>
          <w:sz w:val="32"/>
          <w:szCs w:val="32"/>
          <w:u w:val="single"/>
        </w:rPr>
        <w:t>You will be writing a short story based on this picture.</w:t>
      </w:r>
    </w:p>
    <w:p w:rsidR="001750DC" w:rsidRDefault="001750DC" w:rsidP="001750DC">
      <w:pPr>
        <w:rPr>
          <w:sz w:val="32"/>
          <w:szCs w:val="32"/>
        </w:rPr>
      </w:pPr>
      <w:r>
        <w:rPr>
          <w:sz w:val="32"/>
          <w:szCs w:val="32"/>
        </w:rPr>
        <w:t>Take a minute to think about how this image makes you feel and the type of story you want to write.</w:t>
      </w:r>
    </w:p>
    <w:p w:rsidR="001750DC" w:rsidRDefault="001750DC" w:rsidP="001750DC">
      <w:pPr>
        <w:rPr>
          <w:sz w:val="32"/>
          <w:szCs w:val="32"/>
        </w:rPr>
      </w:pPr>
    </w:p>
    <w:p w:rsidR="001750DC" w:rsidRDefault="001750DC" w:rsidP="001750DC">
      <w:pPr>
        <w:rPr>
          <w:sz w:val="32"/>
          <w:szCs w:val="32"/>
        </w:rPr>
      </w:pPr>
      <w:r w:rsidRPr="00C16D02">
        <w:rPr>
          <w:sz w:val="32"/>
          <w:szCs w:val="32"/>
          <w:u w:val="single"/>
        </w:rPr>
        <w:t>Before you write your story</w:t>
      </w:r>
      <w:r>
        <w:rPr>
          <w:sz w:val="32"/>
          <w:szCs w:val="32"/>
        </w:rPr>
        <w:t>, answer the questions on your next page to give yourself a quick plan.</w:t>
      </w:r>
    </w:p>
    <w:p w:rsidR="001750DC" w:rsidRDefault="001750DC" w:rsidP="001750DC">
      <w:pPr>
        <w:rPr>
          <w:sz w:val="32"/>
          <w:szCs w:val="32"/>
        </w:rPr>
      </w:pPr>
    </w:p>
    <w:p w:rsidR="001750DC" w:rsidRDefault="001750DC" w:rsidP="001750DC">
      <w:pPr>
        <w:rPr>
          <w:sz w:val="32"/>
          <w:szCs w:val="32"/>
        </w:rPr>
      </w:pPr>
      <w:r>
        <w:rPr>
          <w:sz w:val="32"/>
          <w:szCs w:val="32"/>
        </w:rPr>
        <w:t>Then write you story. Use your imagination – this is your story!</w:t>
      </w:r>
    </w:p>
    <w:p w:rsidR="001750DC" w:rsidRDefault="001750DC" w:rsidP="001750DC">
      <w:pPr>
        <w:rPr>
          <w:sz w:val="32"/>
          <w:szCs w:val="32"/>
        </w:rPr>
      </w:pPr>
    </w:p>
    <w:p w:rsidR="001750DC" w:rsidRDefault="001750DC" w:rsidP="001750DC">
      <w:pPr>
        <w:rPr>
          <w:sz w:val="32"/>
          <w:szCs w:val="32"/>
        </w:rPr>
      </w:pPr>
      <w:r>
        <w:rPr>
          <w:sz w:val="32"/>
          <w:szCs w:val="32"/>
        </w:rPr>
        <w:t xml:space="preserve">Draft it first, edit it and remember to include a </w:t>
      </w:r>
      <w:r w:rsidRPr="00B11713">
        <w:rPr>
          <w:sz w:val="32"/>
          <w:szCs w:val="32"/>
          <w:u w:val="single"/>
        </w:rPr>
        <w:t>relative clause</w:t>
      </w:r>
      <w:r>
        <w:rPr>
          <w:sz w:val="32"/>
          <w:szCs w:val="32"/>
        </w:rPr>
        <w:t xml:space="preserve">, </w:t>
      </w:r>
      <w:r w:rsidRPr="00B11713">
        <w:rPr>
          <w:sz w:val="32"/>
          <w:szCs w:val="32"/>
          <w:u w:val="single"/>
        </w:rPr>
        <w:t>subordinate clause</w:t>
      </w:r>
      <w:r>
        <w:rPr>
          <w:sz w:val="32"/>
          <w:szCs w:val="32"/>
        </w:rPr>
        <w:t xml:space="preserve"> and </w:t>
      </w:r>
      <w:r w:rsidRPr="00B11713">
        <w:rPr>
          <w:sz w:val="32"/>
          <w:szCs w:val="32"/>
          <w:u w:val="single"/>
        </w:rPr>
        <w:t>fronted adverbial</w:t>
      </w:r>
      <w:r>
        <w:rPr>
          <w:sz w:val="32"/>
          <w:szCs w:val="32"/>
        </w:rPr>
        <w:t>.</w:t>
      </w:r>
    </w:p>
    <w:p w:rsidR="001750DC" w:rsidRDefault="001750DC" w:rsidP="001750DC">
      <w:pPr>
        <w:rPr>
          <w:sz w:val="32"/>
          <w:szCs w:val="32"/>
        </w:rPr>
      </w:pPr>
      <w:r>
        <w:rPr>
          <w:sz w:val="32"/>
          <w:szCs w:val="32"/>
        </w:rPr>
        <w:t xml:space="preserve">Can you set the </w:t>
      </w:r>
      <w:r w:rsidRPr="00C16D02">
        <w:rPr>
          <w:b/>
          <w:sz w:val="32"/>
          <w:szCs w:val="32"/>
        </w:rPr>
        <w:t>mood</w:t>
      </w:r>
      <w:r>
        <w:rPr>
          <w:sz w:val="32"/>
          <w:szCs w:val="32"/>
        </w:rPr>
        <w:t xml:space="preserve"> in your writing using detailed </w:t>
      </w:r>
      <w:r w:rsidRPr="00C16D02">
        <w:rPr>
          <w:b/>
          <w:sz w:val="32"/>
          <w:szCs w:val="32"/>
        </w:rPr>
        <w:t>description</w:t>
      </w:r>
      <w:r>
        <w:rPr>
          <w:sz w:val="32"/>
          <w:szCs w:val="32"/>
        </w:rPr>
        <w:t xml:space="preserve"> and character’s </w:t>
      </w:r>
      <w:r w:rsidRPr="00C16D02">
        <w:rPr>
          <w:b/>
          <w:sz w:val="32"/>
          <w:szCs w:val="32"/>
        </w:rPr>
        <w:t>emotions</w:t>
      </w:r>
      <w:r>
        <w:rPr>
          <w:sz w:val="32"/>
          <w:szCs w:val="32"/>
        </w:rPr>
        <w:t>?</w:t>
      </w:r>
    </w:p>
    <w:p w:rsidR="00996DF9" w:rsidRDefault="001750DC" w:rsidP="00996DF9">
      <w:pPr>
        <w:spacing w:line="240" w:lineRule="auto"/>
        <w:jc w:val="center"/>
        <w:rPr>
          <w:rFonts w:eastAsia="Times New Roman" w:cstheme="minorHAnsi"/>
          <w:color w:val="000000"/>
          <w:sz w:val="40"/>
          <w:szCs w:val="40"/>
          <w:u w:val="single"/>
          <w:lang w:eastAsia="en-GB"/>
        </w:rPr>
      </w:pPr>
      <w:r w:rsidRPr="001750DC">
        <w:rPr>
          <w:rFonts w:eastAsia="Times New Roman" w:cstheme="minorHAnsi"/>
          <w:color w:val="000000"/>
          <w:sz w:val="40"/>
          <w:szCs w:val="40"/>
          <w:u w:val="single"/>
          <w:lang w:eastAsia="en-GB"/>
        </w:rPr>
        <w:lastRenderedPageBreak/>
        <w:t>5 min plan</w:t>
      </w:r>
    </w:p>
    <w:p w:rsidR="001750DC" w:rsidRPr="001750DC" w:rsidRDefault="001750DC" w:rsidP="001750DC">
      <w:pPr>
        <w:jc w:val="center"/>
        <w:rPr>
          <w:rFonts w:cstheme="minorHAnsi"/>
          <w:sz w:val="32"/>
          <w:szCs w:val="40"/>
        </w:rPr>
      </w:pPr>
      <w:r w:rsidRPr="00B11713">
        <w:rPr>
          <w:rFonts w:cstheme="minorHAnsi"/>
          <w:sz w:val="32"/>
          <w:szCs w:val="40"/>
        </w:rPr>
        <w:t>Write down as much as you can for each question in only 5 minutes!</w:t>
      </w:r>
    </w:p>
    <w:tbl>
      <w:tblPr>
        <w:tblStyle w:val="TableGrid"/>
        <w:tblW w:w="9105" w:type="dxa"/>
        <w:tblLook w:val="04A0" w:firstRow="1" w:lastRow="0" w:firstColumn="1" w:lastColumn="0" w:noHBand="0" w:noVBand="1"/>
      </w:tblPr>
      <w:tblGrid>
        <w:gridCol w:w="9105"/>
      </w:tblGrid>
      <w:tr w:rsidR="00996DF9" w:rsidTr="001750DC">
        <w:trPr>
          <w:trHeight w:val="12126"/>
        </w:trPr>
        <w:tc>
          <w:tcPr>
            <w:tcW w:w="9105" w:type="dxa"/>
          </w:tcPr>
          <w:p w:rsidR="00996DF9" w:rsidRPr="008F1CE9" w:rsidRDefault="00996DF9" w:rsidP="00800E7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8F1CE9"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u w:val="single"/>
                <w:lang w:eastAsia="en-GB"/>
              </w:rPr>
              <w:t>make notes…</w:t>
            </w:r>
          </w:p>
          <w:p w:rsidR="00996DF9" w:rsidRPr="008F1CE9" w:rsidRDefault="00996DF9" w:rsidP="00800E7F">
            <w:pPr>
              <w:spacing w:after="240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8F1CE9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br/>
            </w:r>
            <w:r w:rsidRPr="008F1CE9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br/>
            </w:r>
          </w:p>
          <w:p w:rsidR="00996DF9" w:rsidRDefault="00996DF9" w:rsidP="00800E7F">
            <w:pPr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en-GB"/>
              </w:rPr>
            </w:pPr>
          </w:p>
          <w:p w:rsidR="00996DF9" w:rsidRPr="008F1CE9" w:rsidRDefault="00996DF9" w:rsidP="00800E7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en-GB"/>
              </w:rPr>
              <w:t>Where is this park</w:t>
            </w:r>
            <w:r w:rsidRPr="008F1CE9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en-GB"/>
              </w:rPr>
              <w:t>?</w:t>
            </w:r>
          </w:p>
          <w:p w:rsidR="00996DF9" w:rsidRDefault="00996DF9" w:rsidP="00800E7F">
            <w:pPr>
              <w:spacing w:after="240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8F1CE9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br/>
            </w:r>
            <w:r w:rsidRPr="008F1CE9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br/>
            </w:r>
          </w:p>
          <w:p w:rsidR="001750DC" w:rsidRPr="008F1CE9" w:rsidRDefault="001750DC" w:rsidP="00800E7F">
            <w:pPr>
              <w:spacing w:after="240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  <w:p w:rsidR="00996DF9" w:rsidRPr="008F1CE9" w:rsidRDefault="00996DF9" w:rsidP="00800E7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8F1CE9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en-GB"/>
              </w:rPr>
              <w:t>What time of year is it?</w:t>
            </w:r>
          </w:p>
          <w:p w:rsidR="00996DF9" w:rsidRDefault="00996DF9" w:rsidP="00800E7F">
            <w:pPr>
              <w:spacing w:after="240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8F1CE9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br/>
            </w:r>
            <w:r w:rsidRPr="008F1CE9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br/>
            </w:r>
          </w:p>
          <w:p w:rsidR="001750DC" w:rsidRPr="008F1CE9" w:rsidRDefault="001750DC" w:rsidP="00800E7F">
            <w:pPr>
              <w:spacing w:after="240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  <w:p w:rsidR="00996DF9" w:rsidRDefault="00996DF9" w:rsidP="00800E7F">
            <w:pPr>
              <w:spacing w:after="240"/>
              <w:rPr>
                <w:rFonts w:eastAsia="Times New Roman" w:cs="Times New Roman"/>
                <w:sz w:val="28"/>
                <w:szCs w:val="28"/>
                <w:lang w:eastAsia="en-GB"/>
              </w:rPr>
            </w:pPr>
            <w:r w:rsidRPr="008F1CE9">
              <w:rPr>
                <w:rFonts w:eastAsia="Times New Roman" w:cs="Times New Roman"/>
                <w:sz w:val="28"/>
                <w:szCs w:val="28"/>
                <w:lang w:eastAsia="en-GB"/>
              </w:rPr>
              <w:t>Which part of the park is it?</w:t>
            </w:r>
            <w:r w:rsidRPr="008F1CE9">
              <w:rPr>
                <w:rFonts w:eastAsia="Times New Roman" w:cs="Times New Roman"/>
                <w:sz w:val="28"/>
                <w:szCs w:val="28"/>
                <w:lang w:eastAsia="en-GB"/>
              </w:rPr>
              <w:br/>
            </w:r>
            <w:r w:rsidRPr="008F1CE9">
              <w:rPr>
                <w:rFonts w:eastAsia="Times New Roman" w:cs="Times New Roman"/>
                <w:sz w:val="28"/>
                <w:szCs w:val="28"/>
                <w:lang w:eastAsia="en-GB"/>
              </w:rPr>
              <w:br/>
            </w:r>
          </w:p>
          <w:p w:rsidR="001750DC" w:rsidRPr="008F1CE9" w:rsidRDefault="001750DC" w:rsidP="00800E7F">
            <w:pPr>
              <w:spacing w:after="240"/>
              <w:rPr>
                <w:rFonts w:eastAsia="Times New Roman" w:cs="Times New Roman"/>
                <w:sz w:val="28"/>
                <w:szCs w:val="28"/>
                <w:lang w:eastAsia="en-GB"/>
              </w:rPr>
            </w:pPr>
          </w:p>
          <w:p w:rsidR="00996DF9" w:rsidRDefault="00996DF9" w:rsidP="00800E7F">
            <w:pPr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en-GB"/>
              </w:rPr>
            </w:pPr>
          </w:p>
          <w:p w:rsidR="00996DF9" w:rsidRPr="008F1CE9" w:rsidRDefault="00996DF9" w:rsidP="00800E7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8F1CE9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en-GB"/>
              </w:rPr>
              <w:t>Are there any people there? Who are they? Where are they?</w:t>
            </w:r>
          </w:p>
          <w:p w:rsidR="00996DF9" w:rsidRDefault="00996DF9" w:rsidP="00800E7F">
            <w:pPr>
              <w:spacing w:after="240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8F1CE9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br/>
            </w:r>
            <w:r w:rsidRPr="008F1CE9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br/>
            </w:r>
          </w:p>
          <w:p w:rsidR="001750DC" w:rsidRPr="008F1CE9" w:rsidRDefault="001750DC" w:rsidP="00800E7F">
            <w:pPr>
              <w:spacing w:after="240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  <w:p w:rsidR="00996DF9" w:rsidRDefault="00996DF9" w:rsidP="00800E7F">
            <w:pPr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en-GB"/>
              </w:rPr>
            </w:pPr>
          </w:p>
          <w:p w:rsidR="00996DF9" w:rsidRPr="008F1CE9" w:rsidRDefault="00996DF9" w:rsidP="00800E7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8F1CE9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en-GB"/>
              </w:rPr>
              <w:t>Are you there? What are you doing?</w:t>
            </w:r>
          </w:p>
          <w:p w:rsidR="00996DF9" w:rsidRDefault="00996DF9" w:rsidP="00800E7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  <w:p w:rsidR="00996DF9" w:rsidRDefault="00996DF9" w:rsidP="00800E7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  <w:p w:rsidR="00996DF9" w:rsidRDefault="00996DF9" w:rsidP="00800E7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  <w:p w:rsidR="00996DF9" w:rsidRDefault="00996DF9" w:rsidP="00800E7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  <w:p w:rsidR="00996DF9" w:rsidRDefault="00996DF9" w:rsidP="00800E7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  <w:p w:rsidR="00996DF9" w:rsidRDefault="00996DF9" w:rsidP="00800E7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</w:tr>
    </w:tbl>
    <w:p w:rsidR="001E5E95" w:rsidRDefault="001E5E95" w:rsidP="00B76B7C"/>
    <w:sectPr w:rsidR="001E5E95" w:rsidSect="00B76B7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9183A"/>
    <w:rsid w:val="0009183A"/>
    <w:rsid w:val="00100C12"/>
    <w:rsid w:val="001750DC"/>
    <w:rsid w:val="001D2889"/>
    <w:rsid w:val="001E5E95"/>
    <w:rsid w:val="00464C52"/>
    <w:rsid w:val="008D38CC"/>
    <w:rsid w:val="00901E20"/>
    <w:rsid w:val="00996DF9"/>
    <w:rsid w:val="00B76B7C"/>
    <w:rsid w:val="00C23A73"/>
    <w:rsid w:val="00C56E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13014AF"/>
  <w15:docId w15:val="{0407F871-1176-45CB-A197-B3834AA14F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09183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9183A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C56E7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semiHidden/>
    <w:unhideWhenUsed/>
    <w:rsid w:val="001E5E9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18766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A7F4A635</Template>
  <TotalTime>4</TotalTime>
  <Pages>2</Pages>
  <Words>123</Words>
  <Characters>703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markpisces</dc:creator>
  <cp:lastModifiedBy>Louise Warren</cp:lastModifiedBy>
  <cp:revision>4</cp:revision>
  <dcterms:created xsi:type="dcterms:W3CDTF">2020-07-09T11:27:00Z</dcterms:created>
  <dcterms:modified xsi:type="dcterms:W3CDTF">2020-07-09T11:31:00Z</dcterms:modified>
</cp:coreProperties>
</file>