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067" w:rsidRPr="007E3067" w:rsidRDefault="00E6317D">
      <w:pPr>
        <w:rPr>
          <w:rFonts w:ascii="Comic Sans MS" w:hAnsi="Comic Sans MS"/>
          <w:sz w:val="28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E2B9CD" wp14:editId="1BFEB87A">
                <wp:simplePos x="0" y="0"/>
                <wp:positionH relativeFrom="column">
                  <wp:posOffset>839470</wp:posOffset>
                </wp:positionH>
                <wp:positionV relativeFrom="paragraph">
                  <wp:posOffset>-1041208</wp:posOffset>
                </wp:positionV>
                <wp:extent cx="4072270" cy="1828800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227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E3067" w:rsidRPr="00E6317D" w:rsidRDefault="007E3067" w:rsidP="007E306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E6317D">
                              <w:rPr>
                                <w:rFonts w:ascii="Comic Sans MS" w:hAnsi="Comic Sans MS"/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Book Review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3E2B9C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6.1pt;margin-top:-82pt;width:320.65pt;height:2in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" filled="f" stroked="f">
                <v:textbox style="mso-fit-shape-to-text:t">
                  <w:txbxContent>
                    <w:p w:rsidR="007E3067" w:rsidRPr="00E6317D" w:rsidRDefault="007E3067" w:rsidP="007E3067">
                      <w:pPr>
                        <w:jc w:val="center"/>
                        <w:rPr>
                          <w:rFonts w:ascii="Comic Sans MS" w:hAnsi="Comic Sans MS"/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E6317D">
                        <w:rPr>
                          <w:rFonts w:ascii="Comic Sans MS" w:hAnsi="Comic Sans MS"/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Book Review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6ED246B" wp14:editId="729AD1FE">
                <wp:simplePos x="0" y="0"/>
                <wp:positionH relativeFrom="column">
                  <wp:posOffset>-4179</wp:posOffset>
                </wp:positionH>
                <wp:positionV relativeFrom="paragraph">
                  <wp:posOffset>-568059</wp:posOffset>
                </wp:positionV>
                <wp:extent cx="228600" cy="323850"/>
                <wp:effectExtent l="19050" t="38100" r="38100" b="57150"/>
                <wp:wrapNone/>
                <wp:docPr id="30" name="5-Point Sta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B5A40" id="5-Point Star 30" o:spid="_x0000_s1026" style="position:absolute;margin-left:-.35pt;margin-top:-44.75pt;width:18pt;height:25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704320" behindDoc="0" locked="0" layoutInCell="1" allowOverlap="1" wp14:anchorId="3876F529" wp14:editId="46A7F159">
            <wp:simplePos x="0" y="0"/>
            <wp:positionH relativeFrom="column">
              <wp:posOffset>5521325</wp:posOffset>
            </wp:positionH>
            <wp:positionV relativeFrom="paragraph">
              <wp:posOffset>-713740</wp:posOffset>
            </wp:positionV>
            <wp:extent cx="628650" cy="598805"/>
            <wp:effectExtent l="0" t="0" r="0" b="0"/>
            <wp:wrapNone/>
            <wp:docPr id="25" name="Picture 25" descr="C:\Users\Stephanie Bedford\AppData\Local\Microsoft\Windows\Temporary Internet Files\Content.IE5\8AILHBE5\MC9004379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ephanie Bedford\AppData\Local\Microsoft\Windows\Temporary Internet Files\Content.IE5\8AILHBE5\MC900437990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3067" w:rsidRPr="007E3067">
        <w:rPr>
          <w:rFonts w:ascii="Comic Sans MS" w:hAnsi="Comic Sans MS"/>
          <w:sz w:val="28"/>
        </w:rPr>
        <w:t>Title: ________________________</w:t>
      </w:r>
      <w:r>
        <w:rPr>
          <w:rFonts w:ascii="Comic Sans MS" w:hAnsi="Comic Sans MS"/>
          <w:sz w:val="28"/>
        </w:rPr>
        <w:t>_____________________</w:t>
      </w:r>
      <w:r w:rsidR="007E3067">
        <w:rPr>
          <w:rFonts w:ascii="Comic Sans MS" w:hAnsi="Comic Sans MS"/>
          <w:sz w:val="28"/>
        </w:rPr>
        <w:t>_</w:t>
      </w:r>
    </w:p>
    <w:p w:rsidR="007E3067" w:rsidRPr="007E3067" w:rsidRDefault="007E3067">
      <w:pPr>
        <w:rPr>
          <w:rFonts w:ascii="Comic Sans MS" w:hAnsi="Comic Sans MS"/>
          <w:sz w:val="28"/>
        </w:rPr>
      </w:pPr>
      <w:r w:rsidRPr="007E3067">
        <w:rPr>
          <w:rFonts w:ascii="Comic Sans MS" w:hAnsi="Comic Sans MS"/>
          <w:sz w:val="28"/>
        </w:rPr>
        <w:t>Author: ____________________________________________</w:t>
      </w:r>
      <w:r w:rsidR="005F3E1B">
        <w:rPr>
          <w:rFonts w:ascii="Comic Sans MS" w:hAnsi="Comic Sans MS"/>
          <w:sz w:val="28"/>
        </w:rPr>
        <w:t>_</w:t>
      </w:r>
    </w:p>
    <w:p w:rsidR="007E3067" w:rsidRDefault="007E3067">
      <w:pPr>
        <w:rPr>
          <w:rFonts w:ascii="Comic Sans MS" w:hAnsi="Comic Sans MS"/>
          <w:sz w:val="28"/>
        </w:rPr>
      </w:pPr>
      <w:r w:rsidRPr="007E3067">
        <w:rPr>
          <w:rFonts w:ascii="Comic Sans MS" w:hAnsi="Comic Sans MS"/>
          <w:sz w:val="28"/>
        </w:rPr>
        <w:t>Illustrator</w:t>
      </w:r>
      <w:r>
        <w:rPr>
          <w:rFonts w:ascii="Comic Sans MS" w:hAnsi="Comic Sans MS"/>
          <w:sz w:val="28"/>
        </w:rPr>
        <w:t>: __________</w:t>
      </w:r>
      <w:r w:rsidRPr="007E3067">
        <w:rPr>
          <w:rFonts w:ascii="Comic Sans MS" w:hAnsi="Comic Sans MS"/>
          <w:sz w:val="28"/>
        </w:rPr>
        <w:t>________________________________</w:t>
      </w:r>
    </w:p>
    <w:p w:rsidR="005F3E1B" w:rsidRDefault="00E6317D" w:rsidP="005F3E1B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26E1A5F" wp14:editId="64F6861A">
                <wp:simplePos x="0" y="0"/>
                <wp:positionH relativeFrom="column">
                  <wp:posOffset>6108700</wp:posOffset>
                </wp:positionH>
                <wp:positionV relativeFrom="paragraph">
                  <wp:posOffset>22860</wp:posOffset>
                </wp:positionV>
                <wp:extent cx="228600" cy="323850"/>
                <wp:effectExtent l="19050" t="38100" r="38100" b="57150"/>
                <wp:wrapNone/>
                <wp:docPr id="32" name="5-Point Sta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DE1D3" id="5-Point Star 32" o:spid="_x0000_s1026" style="position:absolute;margin-left:481pt;margin-top:1.8pt;width:18pt;height:25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 w:rsidR="005F3E1B">
        <w:rPr>
          <w:rFonts w:ascii="Comic Sans MS" w:hAnsi="Comic Sans MS"/>
          <w:sz w:val="28"/>
        </w:rPr>
        <w:t xml:space="preserve">(Circle) </w:t>
      </w:r>
      <w:r w:rsidR="005F3E1B">
        <w:rPr>
          <w:rFonts w:ascii="Comic Sans MS" w:hAnsi="Comic Sans MS"/>
          <w:sz w:val="28"/>
        </w:rPr>
        <w:tab/>
      </w:r>
      <w:r w:rsidR="005F3E1B">
        <w:rPr>
          <w:rFonts w:ascii="Comic Sans MS" w:hAnsi="Comic Sans MS"/>
          <w:sz w:val="28"/>
        </w:rPr>
        <w:tab/>
        <w:t xml:space="preserve">Fiction </w:t>
      </w:r>
      <w:r w:rsidR="005F3E1B">
        <w:rPr>
          <w:rFonts w:ascii="Comic Sans MS" w:hAnsi="Comic Sans MS"/>
          <w:sz w:val="28"/>
        </w:rPr>
        <w:tab/>
      </w:r>
      <w:r w:rsidR="005F3E1B">
        <w:rPr>
          <w:rFonts w:ascii="Comic Sans MS" w:hAnsi="Comic Sans MS"/>
          <w:sz w:val="28"/>
        </w:rPr>
        <w:tab/>
      </w:r>
      <w:r w:rsidR="005F3E1B">
        <w:rPr>
          <w:rFonts w:ascii="Comic Sans MS" w:hAnsi="Comic Sans MS"/>
          <w:sz w:val="28"/>
        </w:rPr>
        <w:tab/>
      </w:r>
      <w:r w:rsidR="005F3E1B">
        <w:rPr>
          <w:rFonts w:ascii="Comic Sans MS" w:hAnsi="Comic Sans MS"/>
          <w:sz w:val="28"/>
        </w:rPr>
        <w:tab/>
        <w:t>Non- Fiction</w:t>
      </w:r>
    </w:p>
    <w:p w:rsidR="005F3E1B" w:rsidRPr="007E3067" w:rsidRDefault="005F3E1B" w:rsidP="005F3E1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Genre: __________</w:t>
      </w:r>
      <w:r w:rsidRPr="007E3067">
        <w:rPr>
          <w:rFonts w:ascii="Comic Sans MS" w:hAnsi="Comic Sans MS"/>
          <w:sz w:val="28"/>
        </w:rPr>
        <w:t>________________________________</w:t>
      </w:r>
      <w:r>
        <w:rPr>
          <w:rFonts w:ascii="Comic Sans MS" w:hAnsi="Comic Sans MS"/>
          <w:sz w:val="28"/>
        </w:rPr>
        <w:t>___</w:t>
      </w:r>
    </w:p>
    <w:p w:rsidR="007E3067" w:rsidRPr="007E3067" w:rsidRDefault="007E3067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837A3F" wp14:editId="2EF5A4D2">
                <wp:simplePos x="0" y="0"/>
                <wp:positionH relativeFrom="column">
                  <wp:posOffset>3552825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11" name="5-Point St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F92B28" id="5-Point Star 11" o:spid="_x0000_s1026" style="position:absolute;margin-left:279.75pt;margin-top:20.65pt;width:32.25pt;height:2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C0CF47" wp14:editId="1FDC991B">
                <wp:simplePos x="0" y="0"/>
                <wp:positionH relativeFrom="column">
                  <wp:posOffset>2990850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10" name="5-Point St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05C58" id="5-Point Star 10" o:spid="_x0000_s1026" style="position:absolute;margin-left:235.5pt;margin-top:20.65pt;width:32.25pt;height:29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EA7121" wp14:editId="7902F466">
                <wp:simplePos x="0" y="0"/>
                <wp:positionH relativeFrom="column">
                  <wp:posOffset>2419350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9" name="5-Point St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45107" id="5-Point Star 9" o:spid="_x0000_s1026" style="position:absolute;margin-left:190.5pt;margin-top:20.65pt;width:32.25pt;height:2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66DF2D" wp14:editId="628C6709">
                <wp:simplePos x="0" y="0"/>
                <wp:positionH relativeFrom="column">
                  <wp:posOffset>1828800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8" name="5-Point St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ED861" id="5-Point Star 8" o:spid="_x0000_s1026" style="position:absolute;margin-left:2in;margin-top:20.65pt;width:32.25pt;height:2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59AC1F" wp14:editId="6E2CFD1F">
                <wp:simplePos x="0" y="0"/>
                <wp:positionH relativeFrom="column">
                  <wp:posOffset>1219200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7" name="5-Point St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E121A" id="5-Point Star 7" o:spid="_x0000_s1026" style="position:absolute;margin-left:96pt;margin-top:20.65pt;width:32.25pt;height:2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 w:rsidRPr="007E3067">
        <w:rPr>
          <w:rFonts w:ascii="Comic Sans MS" w:hAnsi="Comic Sans MS"/>
          <w:sz w:val="28"/>
        </w:rPr>
        <w:t xml:space="preserve">My rating </w:t>
      </w:r>
      <w:r>
        <w:rPr>
          <w:rFonts w:ascii="Comic Sans MS" w:hAnsi="Comic Sans MS"/>
          <w:sz w:val="28"/>
        </w:rPr>
        <w:t>(colour in how many stars you would give it):</w:t>
      </w:r>
    </w:p>
    <w:p w:rsidR="007E3067" w:rsidRDefault="00E6317D"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706368" behindDoc="0" locked="0" layoutInCell="1" allowOverlap="1" wp14:anchorId="4EF782A0" wp14:editId="085B116A">
            <wp:simplePos x="0" y="0"/>
            <wp:positionH relativeFrom="column">
              <wp:posOffset>-533400</wp:posOffset>
            </wp:positionH>
            <wp:positionV relativeFrom="paragraph">
              <wp:posOffset>15875</wp:posOffset>
            </wp:positionV>
            <wp:extent cx="675005" cy="624840"/>
            <wp:effectExtent l="0" t="0" r="0" b="3810"/>
            <wp:wrapNone/>
            <wp:docPr id="26" name="Picture 26" descr="C:\Users\Stephanie Bedford\AppData\Local\Microsoft\Windows\Temporary Internet Files\Content.IE5\N379WE45\MC9004382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phanie Bedford\AppData\Local\Microsoft\Windows\Temporary Internet Files\Content.IE5\N379WE45\MC900438249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30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B7C874" wp14:editId="2D91E5C8">
                <wp:simplePos x="0" y="0"/>
                <wp:positionH relativeFrom="column">
                  <wp:posOffset>0</wp:posOffset>
                </wp:positionH>
                <wp:positionV relativeFrom="paragraph">
                  <wp:posOffset>309880</wp:posOffset>
                </wp:positionV>
                <wp:extent cx="6038850" cy="11525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0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3067" w:rsidRPr="007E3067" w:rsidRDefault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Describe the c</w:t>
                            </w:r>
                            <w:r w:rsidR="007E3067" w:rsidRPr="007E3067">
                              <w:rPr>
                                <w:rFonts w:ascii="Comic Sans MS" w:hAnsi="Comic Sans MS"/>
                                <w:sz w:val="24"/>
                              </w:rPr>
                              <w:t>haracters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and their traits</w:t>
                            </w:r>
                            <w:r w:rsidR="007E3067"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7C874" id="Text Box 1" o:spid="_x0000_s1027" type="#_x0000_t202" style="position:absolute;margin-left:0;margin-top:24.4pt;width:475.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" fillcolor="white [3201]" strokeweight="1.5pt">
                <v:textbox>
                  <w:txbxContent>
                    <w:p w:rsidR="007E3067" w:rsidRPr="007E3067" w:rsidRDefault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Describe the c</w:t>
                      </w:r>
                      <w:r w:rsidR="007E3067" w:rsidRPr="007E3067">
                        <w:rPr>
                          <w:rFonts w:ascii="Comic Sans MS" w:hAnsi="Comic Sans MS"/>
                          <w:sz w:val="24"/>
                        </w:rPr>
                        <w:t>haracters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and their traits</w:t>
                      </w:r>
                      <w:r w:rsidR="007E3067" w:rsidRPr="007E3067">
                        <w:rPr>
                          <w:rFonts w:ascii="Comic Sans MS" w:hAnsi="Comic Sans MS"/>
                          <w:sz w:val="24"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</w:p>
    <w:p w:rsidR="007E3067" w:rsidRDefault="007E3067"/>
    <w:p w:rsidR="005F3E1B" w:rsidRDefault="00E6317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495D177" wp14:editId="6291A822">
                <wp:simplePos x="0" y="0"/>
                <wp:positionH relativeFrom="column">
                  <wp:posOffset>3044825</wp:posOffset>
                </wp:positionH>
                <wp:positionV relativeFrom="paragraph">
                  <wp:posOffset>892810</wp:posOffset>
                </wp:positionV>
                <wp:extent cx="2990850" cy="1223010"/>
                <wp:effectExtent l="0" t="0" r="1905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223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E1B" w:rsidRPr="007E3067" w:rsidRDefault="005F3E1B" w:rsidP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Atmosphere and Mood</w:t>
                            </w: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5D177" id="Text Box 13" o:spid="_x0000_s1028" type="#_x0000_t202" style="position:absolute;margin-left:239.75pt;margin-top:70.3pt;width:235.5pt;height:96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" fillcolor="white [3201]" strokeweight="1.5pt">
                <v:textbox>
                  <w:txbxContent>
                    <w:p w:rsidR="005F3E1B" w:rsidRPr="007E3067" w:rsidRDefault="005F3E1B" w:rsidP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The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Atmosphere and Mood</w:t>
                      </w: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014153" wp14:editId="1833D191">
                <wp:simplePos x="0" y="0"/>
                <wp:positionH relativeFrom="column">
                  <wp:posOffset>0</wp:posOffset>
                </wp:positionH>
                <wp:positionV relativeFrom="paragraph">
                  <wp:posOffset>893434</wp:posOffset>
                </wp:positionV>
                <wp:extent cx="2990850" cy="1223334"/>
                <wp:effectExtent l="0" t="0" r="1905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2233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3067" w:rsidRPr="007E3067" w:rsidRDefault="007E3067" w:rsidP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The Setting: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14153" id="Text Box 3" o:spid="_x0000_s1029" type="#_x0000_t202" style="position:absolute;margin-left:0;margin-top:70.35pt;width:235.5pt;height:96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" fillcolor="white [3201]" strokeweight="1.5pt">
                <v:textbox>
                  <w:txbxContent>
                    <w:p w:rsidR="007E3067" w:rsidRPr="007E3067" w:rsidRDefault="007E3067" w:rsidP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The Setting: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6FB54EF" wp14:editId="42F62393">
                <wp:simplePos x="0" y="0"/>
                <wp:positionH relativeFrom="column">
                  <wp:posOffset>-95250</wp:posOffset>
                </wp:positionH>
                <wp:positionV relativeFrom="paragraph">
                  <wp:posOffset>5816600</wp:posOffset>
                </wp:positionV>
                <wp:extent cx="228600" cy="323850"/>
                <wp:effectExtent l="19050" t="38100" r="38100" b="57150"/>
                <wp:wrapNone/>
                <wp:docPr id="35" name="5-Point Sta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1E700" id="5-Point Star 35" o:spid="_x0000_s1026" style="position:absolute;margin-left:-7.5pt;margin-top:458pt;width:18pt;height:25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7BF9491" wp14:editId="0BB37A89">
                <wp:simplePos x="0" y="0"/>
                <wp:positionH relativeFrom="column">
                  <wp:posOffset>6157595</wp:posOffset>
                </wp:positionH>
                <wp:positionV relativeFrom="paragraph">
                  <wp:posOffset>2819400</wp:posOffset>
                </wp:positionV>
                <wp:extent cx="228600" cy="323850"/>
                <wp:effectExtent l="19050" t="38100" r="38100" b="57150"/>
                <wp:wrapNone/>
                <wp:docPr id="31" name="5-Point Sta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F06F3" id="5-Point Star 31" o:spid="_x0000_s1026" style="position:absolute;margin-left:484.85pt;margin-top:222pt;width:18pt;height:25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F7096FB" wp14:editId="1D5D2AC0">
                <wp:simplePos x="0" y="0"/>
                <wp:positionH relativeFrom="column">
                  <wp:posOffset>-389255</wp:posOffset>
                </wp:positionH>
                <wp:positionV relativeFrom="paragraph">
                  <wp:posOffset>1581785</wp:posOffset>
                </wp:positionV>
                <wp:extent cx="228600" cy="323850"/>
                <wp:effectExtent l="19050" t="38100" r="38100" b="57150"/>
                <wp:wrapNone/>
                <wp:docPr id="33" name="5-Point Sta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CC35A" id="5-Point Star 33" o:spid="_x0000_s1026" style="position:absolute;margin-left:-30.65pt;margin-top:124.55pt;width:18pt;height:25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712512" behindDoc="0" locked="0" layoutInCell="1" allowOverlap="1" wp14:anchorId="1A3DBC21" wp14:editId="4D66F031">
            <wp:simplePos x="0" y="0"/>
            <wp:positionH relativeFrom="column">
              <wp:posOffset>5657850</wp:posOffset>
            </wp:positionH>
            <wp:positionV relativeFrom="paragraph">
              <wp:posOffset>5561965</wp:posOffset>
            </wp:positionV>
            <wp:extent cx="675005" cy="624840"/>
            <wp:effectExtent l="0" t="0" r="0" b="3810"/>
            <wp:wrapNone/>
            <wp:docPr id="29" name="Picture 29" descr="C:\Users\Stephanie Bedford\AppData\Local\Microsoft\Windows\Temporary Internet Files\Content.IE5\N379WE45\MC9004382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phanie Bedford\AppData\Local\Microsoft\Windows\Temporary Internet Files\Content.IE5\N379WE45\MC900438249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710464" behindDoc="0" locked="0" layoutInCell="1" allowOverlap="1" wp14:anchorId="0119561B" wp14:editId="4408F62B">
            <wp:simplePos x="0" y="0"/>
            <wp:positionH relativeFrom="column">
              <wp:posOffset>-487045</wp:posOffset>
            </wp:positionH>
            <wp:positionV relativeFrom="paragraph">
              <wp:posOffset>3540760</wp:posOffset>
            </wp:positionV>
            <wp:extent cx="628650" cy="598805"/>
            <wp:effectExtent l="0" t="0" r="0" b="0"/>
            <wp:wrapNone/>
            <wp:docPr id="28" name="Picture 28" descr="C:\Users\Stephanie Bedford\AppData\Local\Microsoft\Windows\Temporary Internet Files\Content.IE5\8AILHBE5\MC9004379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ephanie Bedford\AppData\Local\Microsoft\Windows\Temporary Internet Files\Content.IE5\8AILHBE5\MC900437990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708416" behindDoc="0" locked="0" layoutInCell="1" allowOverlap="1" wp14:anchorId="26D8977B" wp14:editId="5E38100A">
            <wp:simplePos x="0" y="0"/>
            <wp:positionH relativeFrom="column">
              <wp:posOffset>5772150</wp:posOffset>
            </wp:positionH>
            <wp:positionV relativeFrom="paragraph">
              <wp:posOffset>520700</wp:posOffset>
            </wp:positionV>
            <wp:extent cx="807720" cy="666750"/>
            <wp:effectExtent l="0" t="0" r="0" b="0"/>
            <wp:wrapNone/>
            <wp:docPr id="27" name="Picture 27" descr="C:\Users\Stephanie Bedford\AppData\Local\Microsoft\Windows\Temporary Internet Files\Content.IE5\VLRZCBO6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anie Bedford\AppData\Local\Microsoft\Windows\Temporary Internet Files\Content.IE5\VLRZCBO6\MC90044042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7CC3EFA" wp14:editId="6198D383">
                <wp:simplePos x="0" y="0"/>
                <wp:positionH relativeFrom="column">
                  <wp:posOffset>3048000</wp:posOffset>
                </wp:positionH>
                <wp:positionV relativeFrom="paragraph">
                  <wp:posOffset>2216150</wp:posOffset>
                </wp:positionV>
                <wp:extent cx="2990850" cy="171450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E1B" w:rsidRPr="007E3067" w:rsidRDefault="005F3E1B" w:rsidP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My favourite part</w:t>
                            </w: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C3EFA" id="Text Box 15" o:spid="_x0000_s1030" type="#_x0000_t202" style="position:absolute;margin-left:240pt;margin-top:174.5pt;width:235.5pt;height:1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" fillcolor="white [3201]" strokeweight="1.5pt">
                <v:textbox>
                  <w:txbxContent>
                    <w:p w:rsidR="005F3E1B" w:rsidRPr="007E3067" w:rsidRDefault="005F3E1B" w:rsidP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My favourite part</w:t>
                      </w: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F72880" wp14:editId="2AD97D29">
                <wp:simplePos x="0" y="0"/>
                <wp:positionH relativeFrom="column">
                  <wp:posOffset>0</wp:posOffset>
                </wp:positionH>
                <wp:positionV relativeFrom="paragraph">
                  <wp:posOffset>4064000</wp:posOffset>
                </wp:positionV>
                <wp:extent cx="5991225" cy="17526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75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3067" w:rsidRPr="007E3067" w:rsidRDefault="007E3067" w:rsidP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>What happened in the story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72880" id="Text Box 2" o:spid="_x0000_s1031" type="#_x0000_t202" style="position:absolute;margin-left:0;margin-top:320pt;width:471.75pt;height:13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" fillcolor="white [3201]" strokeweight="1.5pt">
                <v:textbox>
                  <w:txbxContent>
                    <w:p w:rsidR="007E3067" w:rsidRPr="007E3067" w:rsidRDefault="007E3067" w:rsidP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>What happened in the story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4A34C62" wp14:editId="37B6382C">
                <wp:simplePos x="0" y="0"/>
                <wp:positionH relativeFrom="column">
                  <wp:posOffset>0</wp:posOffset>
                </wp:positionH>
                <wp:positionV relativeFrom="paragraph">
                  <wp:posOffset>2216150</wp:posOffset>
                </wp:positionV>
                <wp:extent cx="2990850" cy="171450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E1B" w:rsidRPr="007E3067" w:rsidRDefault="005F3E1B" w:rsidP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Literary Effects</w:t>
                            </w:r>
                            <w:r w:rsidRPr="005F3E1B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(alliteration, simile, metaphor, personification, onomatopoeia):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34C62" id="Text Box 14" o:spid="_x0000_s1032" type="#_x0000_t202" style="position:absolute;margin-left:0;margin-top:174.5pt;width:235.5pt;height:1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" fillcolor="white [3201]" strokeweight="1.5pt">
                <v:textbox>
                  <w:txbxContent>
                    <w:p w:rsidR="005F3E1B" w:rsidRPr="007E3067" w:rsidRDefault="005F3E1B" w:rsidP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Literary Effects</w:t>
                      </w:r>
                      <w:r w:rsidRPr="005F3E1B">
                        <w:rPr>
                          <w:rFonts w:ascii="Comic Sans MS" w:hAnsi="Comic Sans MS"/>
                          <w:sz w:val="20"/>
                        </w:rPr>
                        <w:t xml:space="preserve"> (alliteration, simile, metaphor, personification, onomatopoeia): 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br w:type="page"/>
      </w:r>
    </w:p>
    <w:p w:rsidR="007E3067" w:rsidRDefault="00E6317D">
      <w:r>
        <w:rPr>
          <w:rFonts w:ascii="Comic Sans MS" w:hAnsi="Comic Sans MS"/>
          <w:noProof/>
          <w:sz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217347F" wp14:editId="6F45AF92">
                <wp:simplePos x="0" y="0"/>
                <wp:positionH relativeFrom="column">
                  <wp:posOffset>-247650</wp:posOffset>
                </wp:positionH>
                <wp:positionV relativeFrom="paragraph">
                  <wp:posOffset>-714375</wp:posOffset>
                </wp:positionV>
                <wp:extent cx="228600" cy="323850"/>
                <wp:effectExtent l="19050" t="38100" r="38100" b="57150"/>
                <wp:wrapNone/>
                <wp:docPr id="36" name="5-Point Sta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67E7C" id="5-Point Star 36" o:spid="_x0000_s1026" style="position:absolute;margin-left:-19.5pt;margin-top:-56.25pt;width:18pt;height:25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4FF688E" wp14:editId="455AD4D2">
                <wp:simplePos x="0" y="0"/>
                <wp:positionH relativeFrom="column">
                  <wp:posOffset>5895975</wp:posOffset>
                </wp:positionH>
                <wp:positionV relativeFrom="paragraph">
                  <wp:posOffset>4486275</wp:posOffset>
                </wp:positionV>
                <wp:extent cx="228600" cy="323850"/>
                <wp:effectExtent l="19050" t="38100" r="38100" b="57150"/>
                <wp:wrapNone/>
                <wp:docPr id="40" name="5-Point Sta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00AD3" id="5-Point Star 40" o:spid="_x0000_s1026" style="position:absolute;margin-left:464.25pt;margin-top:353.25pt;width:18pt;height:25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8A34FD5" wp14:editId="3C3A8C86">
                <wp:simplePos x="0" y="0"/>
                <wp:positionH relativeFrom="column">
                  <wp:posOffset>-247650</wp:posOffset>
                </wp:positionH>
                <wp:positionV relativeFrom="paragraph">
                  <wp:posOffset>6219825</wp:posOffset>
                </wp:positionV>
                <wp:extent cx="228600" cy="323850"/>
                <wp:effectExtent l="19050" t="38100" r="38100" b="57150"/>
                <wp:wrapNone/>
                <wp:docPr id="38" name="5-Point Sta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585BF" id="5-Point Star 38" o:spid="_x0000_s1026" style="position:absolute;margin-left:-19.5pt;margin-top:489.75pt;width:18pt;height:25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D2DCAF8" wp14:editId="50D06136">
                <wp:simplePos x="0" y="0"/>
                <wp:positionH relativeFrom="column">
                  <wp:posOffset>5772150</wp:posOffset>
                </wp:positionH>
                <wp:positionV relativeFrom="paragraph">
                  <wp:posOffset>1038225</wp:posOffset>
                </wp:positionV>
                <wp:extent cx="228600" cy="323850"/>
                <wp:effectExtent l="19050" t="38100" r="38100" b="57150"/>
                <wp:wrapNone/>
                <wp:docPr id="37" name="5-Point Sta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DCFEE" id="5-Point Star 37" o:spid="_x0000_s1026" style="position:absolute;margin-left:454.5pt;margin-top:81.75pt;width:18pt;height:25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52E3BA4" wp14:editId="39B2F96A">
                <wp:simplePos x="0" y="0"/>
                <wp:positionH relativeFrom="column">
                  <wp:posOffset>5772150</wp:posOffset>
                </wp:positionH>
                <wp:positionV relativeFrom="paragraph">
                  <wp:posOffset>8658225</wp:posOffset>
                </wp:positionV>
                <wp:extent cx="228600" cy="323850"/>
                <wp:effectExtent l="19050" t="38100" r="38100" b="57150"/>
                <wp:wrapNone/>
                <wp:docPr id="39" name="5-Point Sta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7979BA" id="5-Point Star 39" o:spid="_x0000_s1026" style="position:absolute;margin-left:454.5pt;margin-top:681.75pt;width:18pt;height:25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D65B08E" wp14:editId="01331866">
                <wp:simplePos x="0" y="0"/>
                <wp:positionH relativeFrom="column">
                  <wp:posOffset>-323850</wp:posOffset>
                </wp:positionH>
                <wp:positionV relativeFrom="paragraph">
                  <wp:posOffset>2695575</wp:posOffset>
                </wp:positionV>
                <wp:extent cx="228600" cy="323850"/>
                <wp:effectExtent l="19050" t="38100" r="38100" b="57150"/>
                <wp:wrapNone/>
                <wp:docPr id="34" name="5-Point Sta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008BB" id="5-Point Star 34" o:spid="_x0000_s1026" style="position:absolute;margin-left:-25.5pt;margin-top:212.25pt;width:18pt;height:25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702272" behindDoc="0" locked="0" layoutInCell="1" allowOverlap="1" wp14:anchorId="6358EC88" wp14:editId="65771883">
            <wp:simplePos x="0" y="0"/>
            <wp:positionH relativeFrom="column">
              <wp:posOffset>5600700</wp:posOffset>
            </wp:positionH>
            <wp:positionV relativeFrom="paragraph">
              <wp:posOffset>-713740</wp:posOffset>
            </wp:positionV>
            <wp:extent cx="628650" cy="598805"/>
            <wp:effectExtent l="0" t="0" r="0" b="0"/>
            <wp:wrapNone/>
            <wp:docPr id="24" name="Picture 24" descr="C:\Users\Stephanie Bedford\AppData\Local\Microsoft\Windows\Temporary Internet Files\Content.IE5\8AILHBE5\MC9004379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ephanie Bedford\AppData\Local\Microsoft\Windows\Temporary Internet Files\Content.IE5\8AILHBE5\MC900437990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700224" behindDoc="0" locked="0" layoutInCell="1" allowOverlap="1" wp14:anchorId="24F44424" wp14:editId="49E6D7CB">
            <wp:simplePos x="0" y="0"/>
            <wp:positionH relativeFrom="column">
              <wp:posOffset>-419100</wp:posOffset>
            </wp:positionH>
            <wp:positionV relativeFrom="paragraph">
              <wp:posOffset>8477250</wp:posOffset>
            </wp:positionV>
            <wp:extent cx="807720" cy="666750"/>
            <wp:effectExtent l="0" t="0" r="0" b="0"/>
            <wp:wrapNone/>
            <wp:docPr id="23" name="Picture 23" descr="C:\Users\Stephanie Bedford\AppData\Local\Microsoft\Windows\Temporary Internet Files\Content.IE5\VLRZCBO6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anie Bedford\AppData\Local\Microsoft\Windows\Temporary Internet Files\Content.IE5\VLRZCBO6\MC90044042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98176" behindDoc="0" locked="0" layoutInCell="1" allowOverlap="1" wp14:anchorId="6E6F9A81" wp14:editId="4A87450B">
            <wp:simplePos x="0" y="0"/>
            <wp:positionH relativeFrom="column">
              <wp:posOffset>5657850</wp:posOffset>
            </wp:positionH>
            <wp:positionV relativeFrom="paragraph">
              <wp:posOffset>6317615</wp:posOffset>
            </wp:positionV>
            <wp:extent cx="675181" cy="625381"/>
            <wp:effectExtent l="0" t="0" r="0" b="3810"/>
            <wp:wrapNone/>
            <wp:docPr id="22" name="Picture 22" descr="C:\Users\Stephanie Bedford\AppData\Local\Microsoft\Windows\Temporary Internet Files\Content.IE5\N379WE45\MC9004382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phanie Bedford\AppData\Local\Microsoft\Windows\Temporary Internet Files\Content.IE5\N379WE45\MC900438249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81" cy="62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E1B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94080" behindDoc="0" locked="0" layoutInCell="1" allowOverlap="1" wp14:anchorId="01F47980" wp14:editId="1AE5DD59">
            <wp:simplePos x="0" y="0"/>
            <wp:positionH relativeFrom="column">
              <wp:posOffset>-533400</wp:posOffset>
            </wp:positionH>
            <wp:positionV relativeFrom="paragraph">
              <wp:posOffset>914400</wp:posOffset>
            </wp:positionV>
            <wp:extent cx="675181" cy="625381"/>
            <wp:effectExtent l="0" t="0" r="0" b="3810"/>
            <wp:wrapNone/>
            <wp:docPr id="21" name="Picture 21" descr="C:\Users\Stephanie Bedford\AppData\Local\Microsoft\Windows\Temporary Internet Files\Content.IE5\N379WE45\MC9004382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phanie Bedford\AppData\Local\Microsoft\Windows\Temporary Internet Files\Content.IE5\N379WE45\MC900438249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81" cy="62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E1B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95104" behindDoc="0" locked="0" layoutInCell="1" allowOverlap="1" wp14:anchorId="58C5D223" wp14:editId="381B7E21">
            <wp:simplePos x="0" y="0"/>
            <wp:positionH relativeFrom="column">
              <wp:posOffset>-533400</wp:posOffset>
            </wp:positionH>
            <wp:positionV relativeFrom="paragraph">
              <wp:posOffset>4391660</wp:posOffset>
            </wp:positionV>
            <wp:extent cx="628650" cy="598805"/>
            <wp:effectExtent l="0" t="0" r="0" b="0"/>
            <wp:wrapNone/>
            <wp:docPr id="20" name="Picture 20" descr="C:\Users\Stephanie Bedford\AppData\Local\Microsoft\Windows\Temporary Internet Files\Content.IE5\8AILHBE5\MC9004379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ephanie Bedford\AppData\Local\Microsoft\Windows\Temporary Internet Files\Content.IE5\8AILHBE5\MC900437990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E1B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96128" behindDoc="0" locked="0" layoutInCell="1" allowOverlap="1" wp14:anchorId="4ED3B60D" wp14:editId="2AFBF19B">
            <wp:simplePos x="0" y="0"/>
            <wp:positionH relativeFrom="column">
              <wp:posOffset>5524500</wp:posOffset>
            </wp:positionH>
            <wp:positionV relativeFrom="paragraph">
              <wp:posOffset>2667000</wp:posOffset>
            </wp:positionV>
            <wp:extent cx="807720" cy="666750"/>
            <wp:effectExtent l="0" t="0" r="0" b="0"/>
            <wp:wrapNone/>
            <wp:docPr id="19" name="Picture 19" descr="C:\Users\Stephanie Bedford\AppData\Local\Microsoft\Windows\Temporary Internet Files\Content.IE5\VLRZCBO6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anie Bedford\AppData\Local\Microsoft\Windows\Temporary Internet Files\Content.IE5\VLRZCBO6\MC90044042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3886A9" wp14:editId="2C92FEC0">
                <wp:simplePos x="0" y="0"/>
                <wp:positionH relativeFrom="column">
                  <wp:posOffset>-95250</wp:posOffset>
                </wp:positionH>
                <wp:positionV relativeFrom="paragraph">
                  <wp:posOffset>-463550</wp:posOffset>
                </wp:positionV>
                <wp:extent cx="5991225" cy="16859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685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3067" w:rsidRPr="007E3067" w:rsidRDefault="007E3067" w:rsidP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This story could be better if…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886A9" id="Text Box 5" o:spid="_x0000_s1033" type="#_x0000_t202" style="position:absolute;margin-left:-7.5pt;margin-top:-36.5pt;width:471.75pt;height:132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" fillcolor="white [3201]" strokeweight="1.5pt">
                <v:textbox>
                  <w:txbxContent>
                    <w:p w:rsidR="007E3067" w:rsidRPr="007E3067" w:rsidRDefault="007E3067" w:rsidP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This story could be better if…  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FDA270B" wp14:editId="3F189A6D">
                <wp:simplePos x="0" y="0"/>
                <wp:positionH relativeFrom="column">
                  <wp:posOffset>-95250</wp:posOffset>
                </wp:positionH>
                <wp:positionV relativeFrom="paragraph">
                  <wp:posOffset>1389084</wp:posOffset>
                </wp:positionV>
                <wp:extent cx="5991225" cy="1531620"/>
                <wp:effectExtent l="0" t="0" r="28575" b="1143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531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E1B" w:rsidRPr="007E3067" w:rsidRDefault="005F3E1B" w:rsidP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This book is like another book… (describe any similarities)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A270B" id="Text Box 16" o:spid="_x0000_s1034" type="#_x0000_t202" style="position:absolute;margin-left:-7.5pt;margin-top:109.4pt;width:471.75pt;height:120.6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" fillcolor="white [3201]" strokeweight="1.5pt">
                <v:textbox>
                  <w:txbxContent>
                    <w:p w:rsidR="005F3E1B" w:rsidRPr="007E3067" w:rsidRDefault="005F3E1B" w:rsidP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This book is like another book… (describe any similarities)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C5C1003" wp14:editId="52DF2804">
                <wp:simplePos x="0" y="0"/>
                <wp:positionH relativeFrom="column">
                  <wp:posOffset>-95250</wp:posOffset>
                </wp:positionH>
                <wp:positionV relativeFrom="paragraph">
                  <wp:posOffset>3075594</wp:posOffset>
                </wp:positionV>
                <wp:extent cx="5991225" cy="1614805"/>
                <wp:effectExtent l="0" t="0" r="28575" b="2349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614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E1B" w:rsidRPr="007E3067" w:rsidRDefault="005F3E1B" w:rsidP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This book is different to other books… (describe any differences)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C1003" id="Text Box 17" o:spid="_x0000_s1035" type="#_x0000_t202" style="position:absolute;margin-left:-7.5pt;margin-top:242.15pt;width:471.75pt;height:127.1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" fillcolor="white [3201]" strokeweight="1.5pt">
                <v:textbox>
                  <w:txbxContent>
                    <w:p w:rsidR="005F3E1B" w:rsidRPr="007E3067" w:rsidRDefault="005F3E1B" w:rsidP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This book is different to other books… (describe any differences)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60F14FE" wp14:editId="1BA53190">
                <wp:simplePos x="0" y="0"/>
                <wp:positionH relativeFrom="column">
                  <wp:posOffset>-95061</wp:posOffset>
                </wp:positionH>
                <wp:positionV relativeFrom="paragraph">
                  <wp:posOffset>4809028</wp:posOffset>
                </wp:positionV>
                <wp:extent cx="5991225" cy="1555115"/>
                <wp:effectExtent l="0" t="0" r="28575" b="2603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5551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E1B" w:rsidRPr="007E3067" w:rsidRDefault="005F3E1B" w:rsidP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This book relates to me and my life because…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F14FE" id="Text Box 18" o:spid="_x0000_s1036" type="#_x0000_t202" style="position:absolute;margin-left:-7.5pt;margin-top:378.65pt;width:471.75pt;height:122.4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" fillcolor="white [3201]" strokeweight="1.5pt">
                <v:textbox>
                  <w:txbxContent>
                    <w:p w:rsidR="005F3E1B" w:rsidRPr="007E3067" w:rsidRDefault="005F3E1B" w:rsidP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This book relates to me and my life because…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6B1A42" wp14:editId="46DB319D">
                <wp:simplePos x="0" y="0"/>
                <wp:positionH relativeFrom="column">
                  <wp:posOffset>-101600</wp:posOffset>
                </wp:positionH>
                <wp:positionV relativeFrom="paragraph">
                  <wp:posOffset>6507158</wp:posOffset>
                </wp:positionV>
                <wp:extent cx="5997575" cy="2339340"/>
                <wp:effectExtent l="0" t="0" r="22225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7575" cy="2339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3067" w:rsidRPr="007E3067" w:rsidRDefault="005F3E1B" w:rsidP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Overall y</w:t>
                            </w:r>
                            <w:r w:rsidR="007E3067"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ou should read this story because…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B1A42" id="Text Box 6" o:spid="_x0000_s1037" type="#_x0000_t202" style="position:absolute;margin-left:-8pt;margin-top:512.35pt;width:472.25pt;height:184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" fillcolor="white [3201]" strokeweight="1.5pt">
                <v:textbox>
                  <w:txbxContent>
                    <w:p w:rsidR="007E3067" w:rsidRPr="007E3067" w:rsidRDefault="005F3E1B" w:rsidP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Overall y</w:t>
                      </w:r>
                      <w:r w:rsidR="007E3067" w:rsidRPr="007E3067">
                        <w:rPr>
                          <w:rFonts w:ascii="Comic Sans MS" w:hAnsi="Comic Sans MS"/>
                          <w:sz w:val="24"/>
                        </w:rPr>
                        <w:t xml:space="preserve">ou should read this story because…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E30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067"/>
    <w:rsid w:val="005F3E1B"/>
    <w:rsid w:val="007C1078"/>
    <w:rsid w:val="007E3067"/>
    <w:rsid w:val="00BC39C3"/>
    <w:rsid w:val="00E6317D"/>
    <w:rsid w:val="00F0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C60656-B8D5-4715-A4B4-F81A77488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E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403E4EE7</Template>
  <TotalTime>0</TotalTime>
  <Pages>2</Pages>
  <Words>52</Words>
  <Characters>301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 C660-2F7</dc:creator>
  <cp:lastModifiedBy>Louise Warren</cp:lastModifiedBy>
  <cp:revision>2</cp:revision>
  <cp:lastPrinted>2013-03-29T11:36:00Z</cp:lastPrinted>
  <dcterms:created xsi:type="dcterms:W3CDTF">2020-03-24T08:33:00Z</dcterms:created>
  <dcterms:modified xsi:type="dcterms:W3CDTF">2020-03-24T08:33:00Z</dcterms:modified>
</cp:coreProperties>
</file>