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D6D" w:rsidRDefault="00EA6D6D" w:rsidP="00EA6D6D">
      <w:pPr>
        <w:pStyle w:val="Default"/>
        <w:jc w:val="righ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Beechwood Primary School </w:t>
      </w:r>
    </w:p>
    <w:p w:rsidR="00EA6D6D" w:rsidRDefault="00EA6D6D" w:rsidP="00EA6D6D">
      <w:pPr>
        <w:pStyle w:val="Default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Kentmere</w:t>
      </w:r>
      <w:proofErr w:type="spellEnd"/>
      <w:r>
        <w:rPr>
          <w:sz w:val="22"/>
          <w:szCs w:val="22"/>
        </w:rPr>
        <w:t xml:space="preserve"> Avenue </w:t>
      </w:r>
    </w:p>
    <w:p w:rsidR="00EA6D6D" w:rsidRDefault="00EA6D6D" w:rsidP="00EA6D6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Leeds </w:t>
      </w:r>
    </w:p>
    <w:p w:rsidR="00EA6D6D" w:rsidRDefault="00EA6D6D" w:rsidP="00EA6D6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LS14 </w:t>
      </w:r>
    </w:p>
    <w:p w:rsidR="00EA6D6D" w:rsidRDefault="00BE2630" w:rsidP="00EA6D6D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Friday 29</w:t>
      </w:r>
      <w:r w:rsidRPr="00BE2630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May </w:t>
      </w:r>
      <w:r w:rsidR="00EA6D6D">
        <w:rPr>
          <w:sz w:val="22"/>
          <w:szCs w:val="22"/>
        </w:rPr>
        <w:t xml:space="preserve">2020 </w:t>
      </w:r>
    </w:p>
    <w:p w:rsidR="007E5A7E" w:rsidRDefault="007E5A7E" w:rsidP="00EA6D6D">
      <w:pPr>
        <w:pStyle w:val="Default"/>
        <w:rPr>
          <w:sz w:val="28"/>
          <w:szCs w:val="28"/>
        </w:rPr>
      </w:pPr>
    </w:p>
    <w:p w:rsidR="00EA6D6D" w:rsidRDefault="00EA6D6D" w:rsidP="00EA6D6D">
      <w:pPr>
        <w:pStyle w:val="Default"/>
        <w:rPr>
          <w:sz w:val="28"/>
          <w:szCs w:val="28"/>
        </w:rPr>
      </w:pPr>
      <w:r w:rsidRPr="00E950BA">
        <w:rPr>
          <w:sz w:val="28"/>
          <w:szCs w:val="28"/>
        </w:rPr>
        <w:t xml:space="preserve">Dear Class 11 and 12, </w:t>
      </w:r>
    </w:p>
    <w:p w:rsidR="00182487" w:rsidRPr="00E950BA" w:rsidRDefault="00182487" w:rsidP="00EA6D6D">
      <w:pPr>
        <w:pStyle w:val="Default"/>
        <w:rPr>
          <w:sz w:val="28"/>
          <w:szCs w:val="28"/>
        </w:rPr>
      </w:pPr>
    </w:p>
    <w:p w:rsidR="00EA6D6D" w:rsidRPr="00E950BA" w:rsidRDefault="00EA6D6D" w:rsidP="00EA6D6D">
      <w:pPr>
        <w:pStyle w:val="Default"/>
        <w:rPr>
          <w:sz w:val="28"/>
          <w:szCs w:val="28"/>
        </w:rPr>
      </w:pPr>
      <w:r w:rsidRPr="00E950BA">
        <w:rPr>
          <w:sz w:val="28"/>
          <w:szCs w:val="28"/>
        </w:rPr>
        <w:t xml:space="preserve">Hello! How are you? We are writing to you </w:t>
      </w:r>
      <w:r w:rsidR="00BE2630">
        <w:rPr>
          <w:sz w:val="28"/>
          <w:szCs w:val="28"/>
        </w:rPr>
        <w:t xml:space="preserve">again </w:t>
      </w:r>
      <w:r w:rsidRPr="00E950BA">
        <w:rPr>
          <w:sz w:val="28"/>
          <w:szCs w:val="28"/>
        </w:rPr>
        <w:t xml:space="preserve">today to say that we hope you are having a lovely time </w:t>
      </w:r>
      <w:r w:rsidR="00BE2630">
        <w:rPr>
          <w:sz w:val="28"/>
          <w:szCs w:val="28"/>
        </w:rPr>
        <w:t xml:space="preserve">in the beautiful weather </w:t>
      </w:r>
      <w:r w:rsidRPr="00E950BA">
        <w:rPr>
          <w:sz w:val="28"/>
          <w:szCs w:val="28"/>
        </w:rPr>
        <w:t>at home with your families and that you are</w:t>
      </w:r>
      <w:r w:rsidR="00BE2630">
        <w:rPr>
          <w:sz w:val="28"/>
          <w:szCs w:val="28"/>
        </w:rPr>
        <w:t xml:space="preserve"> still</w:t>
      </w:r>
      <w:r w:rsidR="00174F0E">
        <w:rPr>
          <w:sz w:val="28"/>
          <w:szCs w:val="28"/>
        </w:rPr>
        <w:t xml:space="preserve"> managing to complete your home </w:t>
      </w:r>
      <w:r w:rsidRPr="00E950BA">
        <w:rPr>
          <w:sz w:val="28"/>
          <w:szCs w:val="28"/>
        </w:rPr>
        <w:t xml:space="preserve">learning. </w:t>
      </w:r>
      <w:r w:rsidR="00BE2630">
        <w:rPr>
          <w:sz w:val="28"/>
          <w:szCs w:val="28"/>
        </w:rPr>
        <w:t xml:space="preserve">As </w:t>
      </w:r>
      <w:r w:rsidRPr="00E950BA">
        <w:rPr>
          <w:sz w:val="28"/>
          <w:szCs w:val="28"/>
        </w:rPr>
        <w:t>we are not all in school together at the moment, we thought we would let you</w:t>
      </w:r>
      <w:r w:rsidR="00BE2630">
        <w:rPr>
          <w:sz w:val="28"/>
          <w:szCs w:val="28"/>
        </w:rPr>
        <w:t xml:space="preserve"> know what we have been doing since we last wrote to you. </w:t>
      </w:r>
    </w:p>
    <w:p w:rsidR="00182487" w:rsidRDefault="00EA6D6D" w:rsidP="00EA6D6D">
      <w:pPr>
        <w:pStyle w:val="Default"/>
        <w:rPr>
          <w:sz w:val="28"/>
          <w:szCs w:val="28"/>
        </w:rPr>
      </w:pPr>
      <w:r w:rsidRPr="00E950BA">
        <w:rPr>
          <w:sz w:val="28"/>
          <w:szCs w:val="28"/>
        </w:rPr>
        <w:t xml:space="preserve">Miss Warren has been </w:t>
      </w:r>
      <w:r w:rsidR="00174F0E">
        <w:rPr>
          <w:sz w:val="28"/>
          <w:szCs w:val="28"/>
        </w:rPr>
        <w:t xml:space="preserve">catching up with her friend and family online, spending time in the sunshine and watching the tadpoles </w:t>
      </w:r>
      <w:r w:rsidR="0089626A">
        <w:rPr>
          <w:sz w:val="28"/>
          <w:szCs w:val="28"/>
        </w:rPr>
        <w:t>i</w:t>
      </w:r>
      <w:r w:rsidR="00174F0E">
        <w:rPr>
          <w:sz w:val="28"/>
          <w:szCs w:val="28"/>
        </w:rPr>
        <w:t>n her pond grow- they now have legs!</w:t>
      </w:r>
    </w:p>
    <w:p w:rsidR="00182487" w:rsidRDefault="00174F0E" w:rsidP="00EA6D6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Mrs Dunning has been doing lots of arts and craft</w:t>
      </w:r>
      <w:r w:rsidR="0089626A">
        <w:rPr>
          <w:sz w:val="28"/>
          <w:szCs w:val="28"/>
        </w:rPr>
        <w:t>s, building Lego and making dens</w:t>
      </w:r>
      <w:bookmarkStart w:id="0" w:name="_GoBack"/>
      <w:bookmarkEnd w:id="0"/>
      <w:r>
        <w:rPr>
          <w:sz w:val="28"/>
          <w:szCs w:val="28"/>
        </w:rPr>
        <w:t xml:space="preserve"> in the garden with her children. </w:t>
      </w:r>
    </w:p>
    <w:p w:rsidR="00182487" w:rsidRPr="00E950BA" w:rsidRDefault="00BE2630" w:rsidP="00EA6D6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Mrs Sturman has been enjoying the lovely hot</w:t>
      </w:r>
      <w:r w:rsidR="00174F0E">
        <w:rPr>
          <w:sz w:val="28"/>
          <w:szCs w:val="28"/>
        </w:rPr>
        <w:t xml:space="preserve"> weather in the garden, playing in the paddling pool and going for bike rides with her children. </w:t>
      </w:r>
      <w:r w:rsidR="00EA6D6D" w:rsidRPr="00E950BA">
        <w:rPr>
          <w:color w:val="auto"/>
          <w:sz w:val="28"/>
          <w:szCs w:val="28"/>
        </w:rPr>
        <w:t xml:space="preserve">What have </w:t>
      </w:r>
      <w:r w:rsidR="00EA6D6D" w:rsidRPr="00E950BA">
        <w:rPr>
          <w:sz w:val="28"/>
          <w:szCs w:val="28"/>
        </w:rPr>
        <w:t>you been doing at ho</w:t>
      </w:r>
      <w:r>
        <w:rPr>
          <w:sz w:val="28"/>
          <w:szCs w:val="28"/>
        </w:rPr>
        <w:t>me during the half term</w:t>
      </w:r>
      <w:r w:rsidR="00182487">
        <w:rPr>
          <w:sz w:val="28"/>
          <w:szCs w:val="28"/>
        </w:rPr>
        <w:t xml:space="preserve"> holidays?</w:t>
      </w:r>
    </w:p>
    <w:p w:rsidR="00182487" w:rsidRPr="00E950BA" w:rsidRDefault="00EA6D6D" w:rsidP="00EA6D6D">
      <w:pPr>
        <w:pStyle w:val="Default"/>
        <w:rPr>
          <w:sz w:val="28"/>
          <w:szCs w:val="28"/>
        </w:rPr>
      </w:pPr>
      <w:r w:rsidRPr="00E950BA">
        <w:rPr>
          <w:sz w:val="28"/>
          <w:szCs w:val="28"/>
        </w:rPr>
        <w:t xml:space="preserve">We have also been very busy coming into school to work with key worker children </w:t>
      </w:r>
      <w:r w:rsidR="00BE2630">
        <w:rPr>
          <w:sz w:val="28"/>
          <w:szCs w:val="28"/>
        </w:rPr>
        <w:t xml:space="preserve">every week </w:t>
      </w:r>
      <w:r w:rsidRPr="00E950BA">
        <w:rPr>
          <w:sz w:val="28"/>
          <w:szCs w:val="28"/>
        </w:rPr>
        <w:t xml:space="preserve">and planning lessons for when we all come back to school together. </w:t>
      </w:r>
    </w:p>
    <w:p w:rsidR="00EA6D6D" w:rsidRPr="00E950BA" w:rsidRDefault="00EA6D6D" w:rsidP="00EA6D6D">
      <w:pPr>
        <w:pStyle w:val="Default"/>
        <w:rPr>
          <w:sz w:val="28"/>
          <w:szCs w:val="28"/>
        </w:rPr>
      </w:pPr>
      <w:r w:rsidRPr="00E950BA">
        <w:rPr>
          <w:sz w:val="28"/>
          <w:szCs w:val="28"/>
        </w:rPr>
        <w:t xml:space="preserve">We really hope you are enjoying your time at home with your families and we would absolutely love to hear what you have all been up to. </w:t>
      </w:r>
    </w:p>
    <w:p w:rsidR="00EA6D6D" w:rsidRPr="00E950BA" w:rsidRDefault="00EA6D6D" w:rsidP="00EA6D6D">
      <w:pPr>
        <w:pStyle w:val="Default"/>
        <w:rPr>
          <w:sz w:val="28"/>
          <w:szCs w:val="28"/>
        </w:rPr>
      </w:pPr>
      <w:r w:rsidRPr="00E950BA">
        <w:rPr>
          <w:sz w:val="28"/>
          <w:szCs w:val="28"/>
        </w:rPr>
        <w:t>Please reply with your own letter to tell us about what you have been doing.  You can send the letter to:</w:t>
      </w:r>
    </w:p>
    <w:p w:rsidR="00EA6D6D" w:rsidRPr="00E950BA" w:rsidRDefault="0089626A" w:rsidP="00EA6D6D">
      <w:pPr>
        <w:pStyle w:val="Default"/>
        <w:rPr>
          <w:sz w:val="28"/>
          <w:szCs w:val="28"/>
        </w:rPr>
      </w:pPr>
      <w:hyperlink r:id="rId4" w:history="1">
        <w:r w:rsidR="00EA6D6D" w:rsidRPr="00E950BA">
          <w:rPr>
            <w:rStyle w:val="Hyperlink"/>
            <w:sz w:val="28"/>
            <w:szCs w:val="28"/>
          </w:rPr>
          <w:t>learning@beechwoodprimaryschool.co.uk</w:t>
        </w:r>
      </w:hyperlink>
    </w:p>
    <w:p w:rsidR="00EA6D6D" w:rsidRPr="00E950BA" w:rsidRDefault="00EA6D6D" w:rsidP="00EA6D6D">
      <w:pPr>
        <w:pStyle w:val="Default"/>
        <w:rPr>
          <w:sz w:val="28"/>
          <w:szCs w:val="28"/>
        </w:rPr>
      </w:pPr>
    </w:p>
    <w:p w:rsidR="00EA6D6D" w:rsidRPr="00E950BA" w:rsidRDefault="00EA6D6D" w:rsidP="00EA6D6D">
      <w:pPr>
        <w:pStyle w:val="Default"/>
        <w:rPr>
          <w:sz w:val="28"/>
          <w:szCs w:val="28"/>
        </w:rPr>
      </w:pPr>
      <w:r w:rsidRPr="00E950BA">
        <w:rPr>
          <w:sz w:val="28"/>
          <w:szCs w:val="28"/>
        </w:rPr>
        <w:t>Take care</w:t>
      </w:r>
    </w:p>
    <w:p w:rsidR="00EA6D6D" w:rsidRPr="00E950BA" w:rsidRDefault="00EA6D6D" w:rsidP="00EA6D6D">
      <w:pPr>
        <w:pStyle w:val="Default"/>
        <w:rPr>
          <w:sz w:val="28"/>
          <w:szCs w:val="28"/>
        </w:rPr>
      </w:pPr>
      <w:r w:rsidRPr="00E950BA">
        <w:rPr>
          <w:sz w:val="28"/>
          <w:szCs w:val="28"/>
        </w:rPr>
        <w:t>From Mrs Dunning, Mrs Sturman and Miss Warren</w:t>
      </w:r>
    </w:p>
    <w:p w:rsidR="00EA6D6D" w:rsidRPr="00A07949" w:rsidRDefault="00EA6D6D" w:rsidP="00A07949">
      <w:pPr>
        <w:tabs>
          <w:tab w:val="left" w:pos="1954"/>
        </w:tabs>
      </w:pPr>
    </w:p>
    <w:sectPr w:rsidR="00EA6D6D" w:rsidRPr="00A07949" w:rsidSect="0041250A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AD"/>
    <w:rsid w:val="000551DD"/>
    <w:rsid w:val="00142212"/>
    <w:rsid w:val="00174F0E"/>
    <w:rsid w:val="00182487"/>
    <w:rsid w:val="001D4881"/>
    <w:rsid w:val="0041250A"/>
    <w:rsid w:val="00450F05"/>
    <w:rsid w:val="007E5A7E"/>
    <w:rsid w:val="0089626A"/>
    <w:rsid w:val="00943CAD"/>
    <w:rsid w:val="00A07949"/>
    <w:rsid w:val="00BE2630"/>
    <w:rsid w:val="00CE34CC"/>
    <w:rsid w:val="00CF0C37"/>
    <w:rsid w:val="00E950BA"/>
    <w:rsid w:val="00EA2010"/>
    <w:rsid w:val="00EA6D6D"/>
    <w:rsid w:val="00FA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FAD91"/>
  <w15:chartTrackingRefBased/>
  <w15:docId w15:val="{BB7B9009-163E-4BC2-A781-9CAABD4F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43CAD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0F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62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2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earning@beechwoodprimary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99A0A36A</Template>
  <TotalTime>6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Leeds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Bazela</dc:creator>
  <cp:keywords/>
  <dc:description/>
  <cp:lastModifiedBy>Miss M Callaby</cp:lastModifiedBy>
  <cp:revision>4</cp:revision>
  <cp:lastPrinted>2020-06-02T08:39:00Z</cp:lastPrinted>
  <dcterms:created xsi:type="dcterms:W3CDTF">2020-05-28T19:43:00Z</dcterms:created>
  <dcterms:modified xsi:type="dcterms:W3CDTF">2020-06-02T08:39:00Z</dcterms:modified>
</cp:coreProperties>
</file>