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737" w:rsidRPr="00AF0295" w:rsidRDefault="00C84737" w:rsidP="00C84737">
      <w:pPr>
        <w:jc w:val="right"/>
        <w:rPr>
          <w:sz w:val="26"/>
          <w:szCs w:val="26"/>
        </w:rPr>
      </w:pPr>
      <w:r w:rsidRPr="00AF0295">
        <w:rPr>
          <w:sz w:val="26"/>
          <w:szCs w:val="26"/>
        </w:rPr>
        <w:t>Beechwood Primary School</w:t>
      </w:r>
    </w:p>
    <w:p w:rsidR="00C84737" w:rsidRPr="00AF0295" w:rsidRDefault="00C84737" w:rsidP="00C84737">
      <w:pPr>
        <w:jc w:val="right"/>
        <w:rPr>
          <w:sz w:val="26"/>
          <w:szCs w:val="26"/>
        </w:rPr>
      </w:pPr>
      <w:proofErr w:type="spellStart"/>
      <w:r w:rsidRPr="00AF0295">
        <w:rPr>
          <w:sz w:val="26"/>
          <w:szCs w:val="26"/>
        </w:rPr>
        <w:t>Kentmere</w:t>
      </w:r>
      <w:proofErr w:type="spellEnd"/>
      <w:r w:rsidRPr="00AF0295">
        <w:rPr>
          <w:sz w:val="26"/>
          <w:szCs w:val="26"/>
        </w:rPr>
        <w:t xml:space="preserve"> Avenue</w:t>
      </w:r>
    </w:p>
    <w:p w:rsidR="00C84737" w:rsidRPr="00AF0295" w:rsidRDefault="00C84737" w:rsidP="00C84737">
      <w:pPr>
        <w:jc w:val="right"/>
        <w:rPr>
          <w:sz w:val="26"/>
          <w:szCs w:val="26"/>
        </w:rPr>
      </w:pPr>
      <w:r w:rsidRPr="00AF0295">
        <w:rPr>
          <w:sz w:val="26"/>
          <w:szCs w:val="26"/>
        </w:rPr>
        <w:t>Leeds</w:t>
      </w:r>
    </w:p>
    <w:p w:rsidR="00C84737" w:rsidRPr="00AF0295" w:rsidRDefault="00C84737" w:rsidP="00C84737">
      <w:pPr>
        <w:jc w:val="right"/>
        <w:rPr>
          <w:sz w:val="26"/>
          <w:szCs w:val="26"/>
        </w:rPr>
      </w:pPr>
      <w:r w:rsidRPr="00AF0295">
        <w:rPr>
          <w:sz w:val="26"/>
          <w:szCs w:val="26"/>
        </w:rPr>
        <w:t>LS14</w:t>
      </w:r>
    </w:p>
    <w:p w:rsidR="00C84737" w:rsidRPr="00AF0295" w:rsidRDefault="00C84737" w:rsidP="00AF0295">
      <w:pPr>
        <w:jc w:val="right"/>
        <w:rPr>
          <w:sz w:val="26"/>
          <w:szCs w:val="26"/>
        </w:rPr>
      </w:pPr>
      <w:r w:rsidRPr="00AF0295">
        <w:rPr>
          <w:sz w:val="26"/>
          <w:szCs w:val="26"/>
        </w:rPr>
        <w:t>Monday 13th July 2020</w:t>
      </w:r>
    </w:p>
    <w:p w:rsidR="00AF0295" w:rsidRDefault="00AF0295">
      <w:pPr>
        <w:rPr>
          <w:sz w:val="26"/>
          <w:szCs w:val="26"/>
        </w:rPr>
      </w:pPr>
    </w:p>
    <w:p w:rsidR="00B743A7" w:rsidRPr="00AF0295" w:rsidRDefault="00B743A7">
      <w:pPr>
        <w:rPr>
          <w:sz w:val="26"/>
          <w:szCs w:val="26"/>
        </w:rPr>
      </w:pPr>
      <w:bookmarkStart w:id="0" w:name="_GoBack"/>
      <w:bookmarkEnd w:id="0"/>
      <w:r w:rsidRPr="00AF0295">
        <w:rPr>
          <w:sz w:val="26"/>
          <w:szCs w:val="26"/>
        </w:rPr>
        <w:t>Dear Class 12,</w:t>
      </w:r>
    </w:p>
    <w:p w:rsidR="002C1552" w:rsidRPr="00AF0295" w:rsidRDefault="00BC6813">
      <w:pPr>
        <w:rPr>
          <w:sz w:val="26"/>
          <w:szCs w:val="26"/>
        </w:rPr>
      </w:pPr>
      <w:r w:rsidRPr="00AF0295">
        <w:rPr>
          <w:sz w:val="26"/>
          <w:szCs w:val="26"/>
        </w:rPr>
        <w:t>I am just writing to tell you how much I have enjoyed teaching you this year.</w:t>
      </w:r>
      <w:r w:rsidR="00B743A7" w:rsidRPr="00AF0295">
        <w:rPr>
          <w:sz w:val="26"/>
          <w:szCs w:val="26"/>
        </w:rPr>
        <w:t xml:space="preserve"> You have made my first year at Beechwood a lovely year even though it was unfortunately cut short!</w:t>
      </w:r>
    </w:p>
    <w:p w:rsidR="00BC6813" w:rsidRPr="00AF0295" w:rsidRDefault="00BC6813">
      <w:pPr>
        <w:rPr>
          <w:sz w:val="26"/>
          <w:szCs w:val="26"/>
        </w:rPr>
      </w:pPr>
      <w:r w:rsidRPr="00AF0295">
        <w:rPr>
          <w:sz w:val="26"/>
          <w:szCs w:val="26"/>
        </w:rPr>
        <w:t>What have been your favourite parts of Year 5? I have enjoye</w:t>
      </w:r>
      <w:r w:rsidR="00B743A7" w:rsidRPr="00AF0295">
        <w:rPr>
          <w:sz w:val="26"/>
          <w:szCs w:val="26"/>
        </w:rPr>
        <w:t xml:space="preserve">d investigating the Victorians and World War II topics with you and the trips that we have been on because of them. The trip to London was a highlight – I can’t believe we fit so many activities into 3 days! I also really enjoyed the trips to </w:t>
      </w:r>
      <w:proofErr w:type="spellStart"/>
      <w:r w:rsidR="00B743A7" w:rsidRPr="00AF0295">
        <w:rPr>
          <w:sz w:val="26"/>
          <w:szCs w:val="26"/>
        </w:rPr>
        <w:t>Lotherton</w:t>
      </w:r>
      <w:proofErr w:type="spellEnd"/>
      <w:r w:rsidR="00B743A7" w:rsidRPr="00AF0295">
        <w:rPr>
          <w:sz w:val="26"/>
          <w:szCs w:val="26"/>
        </w:rPr>
        <w:t xml:space="preserve"> Hall and </w:t>
      </w:r>
      <w:proofErr w:type="spellStart"/>
      <w:r w:rsidR="00B743A7" w:rsidRPr="00AF0295">
        <w:rPr>
          <w:sz w:val="26"/>
          <w:szCs w:val="26"/>
        </w:rPr>
        <w:t>Armley</w:t>
      </w:r>
      <w:proofErr w:type="spellEnd"/>
      <w:r w:rsidR="00B743A7" w:rsidRPr="00AF0295">
        <w:rPr>
          <w:sz w:val="26"/>
          <w:szCs w:val="26"/>
        </w:rPr>
        <w:t xml:space="preserve"> Mills especially because everyone had the chance to dress up and learn in role.</w:t>
      </w:r>
    </w:p>
    <w:p w:rsidR="00AF0295" w:rsidRPr="00AF0295" w:rsidRDefault="00AF0295">
      <w:pPr>
        <w:rPr>
          <w:sz w:val="26"/>
          <w:szCs w:val="26"/>
        </w:rPr>
      </w:pPr>
      <w:r w:rsidRPr="00AF0295">
        <w:rPr>
          <w:sz w:val="26"/>
          <w:szCs w:val="26"/>
        </w:rPr>
        <w:t>I have never had such an inquisitive class and I have enjoyed answering all of your questions as you think about our topics. Your deep thinking is matched by your creativity which shines through in your writing and through TSU work. Even children who didn’t think of themselves as artists have produced some lovely charcoal pieces this year, taking care and seeing results.</w:t>
      </w:r>
    </w:p>
    <w:p w:rsidR="00AF0295" w:rsidRPr="00AF0295" w:rsidRDefault="00AF0295">
      <w:pPr>
        <w:rPr>
          <w:sz w:val="26"/>
          <w:szCs w:val="26"/>
        </w:rPr>
      </w:pPr>
      <w:r w:rsidRPr="00AF0295">
        <w:rPr>
          <w:sz w:val="26"/>
          <w:szCs w:val="26"/>
        </w:rPr>
        <w:t xml:space="preserve">You have all amazed me with how passionate about maths you have been this year. I see every child trying their absolute hardest in our maths lessons and I hope you continue to show this focus and determination to Mrs </w:t>
      </w:r>
      <w:proofErr w:type="spellStart"/>
      <w:r w:rsidRPr="00AF0295">
        <w:rPr>
          <w:sz w:val="26"/>
          <w:szCs w:val="26"/>
        </w:rPr>
        <w:t>Haylings</w:t>
      </w:r>
      <w:proofErr w:type="spellEnd"/>
      <w:r w:rsidRPr="00AF0295">
        <w:rPr>
          <w:sz w:val="26"/>
          <w:szCs w:val="26"/>
        </w:rPr>
        <w:t xml:space="preserve"> in Year 6.</w:t>
      </w:r>
    </w:p>
    <w:p w:rsidR="00BC6813" w:rsidRPr="00AF0295" w:rsidRDefault="00C84737">
      <w:pPr>
        <w:rPr>
          <w:sz w:val="26"/>
          <w:szCs w:val="26"/>
        </w:rPr>
      </w:pPr>
      <w:r w:rsidRPr="00AF0295">
        <w:rPr>
          <w:noProof/>
          <w:sz w:val="26"/>
          <w:szCs w:val="26"/>
          <w:lang w:eastAsia="en-GB"/>
        </w:rPr>
        <w:drawing>
          <wp:anchor distT="0" distB="0" distL="114300" distR="114300" simplePos="0" relativeHeight="251658240" behindDoc="0" locked="0" layoutInCell="1" allowOverlap="1" wp14:anchorId="41BD14A7" wp14:editId="0DCE2AF4">
            <wp:simplePos x="0" y="0"/>
            <wp:positionH relativeFrom="margin">
              <wp:posOffset>3769360</wp:posOffset>
            </wp:positionH>
            <wp:positionV relativeFrom="paragraph">
              <wp:posOffset>15875</wp:posOffset>
            </wp:positionV>
            <wp:extent cx="2223770" cy="2094865"/>
            <wp:effectExtent l="0" t="0" r="508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tmoji.jpg"/>
                    <pic:cNvPicPr/>
                  </pic:nvPicPr>
                  <pic:blipFill rotWithShape="1">
                    <a:blip r:embed="rId4">
                      <a:extLst>
                        <a:ext uri="{28A0092B-C50C-407E-A947-70E740481C1C}">
                          <a14:useLocalDpi xmlns:a14="http://schemas.microsoft.com/office/drawing/2010/main" val="0"/>
                        </a:ext>
                      </a:extLst>
                    </a:blip>
                    <a:srcRect l="12490" t="32553" r="15539"/>
                    <a:stretch/>
                  </pic:blipFill>
                  <pic:spPr bwMode="auto">
                    <a:xfrm>
                      <a:off x="0" y="0"/>
                      <a:ext cx="2223770" cy="2094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43A7" w:rsidRPr="00AF0295">
        <w:rPr>
          <w:sz w:val="26"/>
          <w:szCs w:val="26"/>
        </w:rPr>
        <w:t>Don’t forget to find me next year and tell me all about the interesting things you will be learning about in Year 6!</w:t>
      </w:r>
    </w:p>
    <w:p w:rsidR="00BC6813" w:rsidRPr="00AF0295" w:rsidRDefault="00B743A7">
      <w:pPr>
        <w:rPr>
          <w:sz w:val="26"/>
          <w:szCs w:val="26"/>
        </w:rPr>
      </w:pPr>
      <w:r w:rsidRPr="00AF0295">
        <w:rPr>
          <w:sz w:val="26"/>
          <w:szCs w:val="26"/>
        </w:rPr>
        <w:t>I hope you have a lovely summer! Make sure to have lots of fun playing outside</w:t>
      </w:r>
      <w:r w:rsidR="002C1552" w:rsidRPr="00AF0295">
        <w:rPr>
          <w:sz w:val="26"/>
          <w:szCs w:val="26"/>
        </w:rPr>
        <w:t xml:space="preserve"> in the sunshine (when you can) and I will see you all in September.</w:t>
      </w:r>
    </w:p>
    <w:p w:rsidR="002C1552" w:rsidRPr="00AF0295" w:rsidRDefault="002C1552">
      <w:pPr>
        <w:rPr>
          <w:sz w:val="26"/>
          <w:szCs w:val="26"/>
        </w:rPr>
      </w:pPr>
      <w:r w:rsidRPr="00AF0295">
        <w:rPr>
          <w:sz w:val="26"/>
          <w:szCs w:val="26"/>
        </w:rPr>
        <w:t>Best Wishes,</w:t>
      </w:r>
    </w:p>
    <w:p w:rsidR="002C1552" w:rsidRPr="00AF0295" w:rsidRDefault="002C1552">
      <w:pPr>
        <w:rPr>
          <w:sz w:val="26"/>
          <w:szCs w:val="26"/>
        </w:rPr>
      </w:pPr>
      <w:r w:rsidRPr="00AF0295">
        <w:rPr>
          <w:sz w:val="26"/>
          <w:szCs w:val="26"/>
        </w:rPr>
        <w:t>Miss Warren</w:t>
      </w:r>
    </w:p>
    <w:sectPr w:rsidR="002C1552" w:rsidRPr="00AF0295" w:rsidSect="002C4E01">
      <w:pgSz w:w="11906" w:h="16838"/>
      <w:pgMar w:top="1440" w:right="1440" w:bottom="1440" w:left="1440" w:header="708" w:footer="708"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13"/>
    <w:rsid w:val="002C1552"/>
    <w:rsid w:val="002C4E01"/>
    <w:rsid w:val="00497E30"/>
    <w:rsid w:val="00524EC4"/>
    <w:rsid w:val="00670F3D"/>
    <w:rsid w:val="00747208"/>
    <w:rsid w:val="00967B6B"/>
    <w:rsid w:val="00AF0295"/>
    <w:rsid w:val="00B743A7"/>
    <w:rsid w:val="00BC6813"/>
    <w:rsid w:val="00C8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E9AB"/>
  <w15:chartTrackingRefBased/>
  <w15:docId w15:val="{E54C4483-FCF8-4608-896E-504B7692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2TSU">
    <w:name w:val="WW2 TSU"/>
    <w:basedOn w:val="Normal"/>
    <w:link w:val="WW2TSUChar"/>
    <w:qFormat/>
    <w:rsid w:val="00497E30"/>
    <w:rPr>
      <w:rFonts w:ascii="Arial" w:hAnsi="Arial"/>
      <w:sz w:val="24"/>
    </w:rPr>
  </w:style>
  <w:style w:type="character" w:customStyle="1" w:styleId="WW2TSUChar">
    <w:name w:val="WW2 TSU Char"/>
    <w:basedOn w:val="DefaultParagraphFont"/>
    <w:link w:val="WW2TSU"/>
    <w:rsid w:val="00497E3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1AD01F33</Template>
  <TotalTime>42</TotalTime>
  <Pages>1</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Louise Warren</cp:lastModifiedBy>
  <cp:revision>4</cp:revision>
  <dcterms:created xsi:type="dcterms:W3CDTF">2020-07-09T11:25:00Z</dcterms:created>
  <dcterms:modified xsi:type="dcterms:W3CDTF">2020-07-10T11:56:00Z</dcterms:modified>
</cp:coreProperties>
</file>