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A9E2F4" w14:textId="77777777" w:rsidR="0022081D" w:rsidRPr="00FE0B52" w:rsidRDefault="00DA09EE" w:rsidP="00576FB4">
      <w:pPr>
        <w:jc w:val="center"/>
        <w:rPr>
          <w:rFonts w:cstheme="minorHAnsi"/>
          <w:b/>
          <w:u w:val="single"/>
        </w:rPr>
      </w:pPr>
      <w:bookmarkStart w:id="0" w:name="_GoBack"/>
      <w:bookmarkEnd w:id="0"/>
      <w:r w:rsidRPr="00FE0B52">
        <w:rPr>
          <w:rFonts w:cstheme="minorHAnsi"/>
          <w:b/>
          <w:u w:val="single"/>
        </w:rPr>
        <w:t>YEAR 5 HOME LEARNING</w:t>
      </w:r>
    </w:p>
    <w:p w14:paraId="55A1D12F" w14:textId="28F7B5BF" w:rsidR="00AF2482" w:rsidRPr="00FE0B52" w:rsidRDefault="000C7E7A" w:rsidP="00576FB4">
      <w:pPr>
        <w:jc w:val="center"/>
        <w:rPr>
          <w:rFonts w:cstheme="minorHAnsi"/>
          <w:b/>
          <w:u w:val="single"/>
        </w:rPr>
      </w:pPr>
      <w:r w:rsidRPr="00FE0B52">
        <w:rPr>
          <w:rFonts w:cstheme="minorHAnsi"/>
          <w:b/>
          <w:u w:val="single"/>
        </w:rPr>
        <w:t>Week C</w:t>
      </w:r>
      <w:r w:rsidR="00AF2482" w:rsidRPr="00FE0B52">
        <w:rPr>
          <w:rFonts w:cstheme="minorHAnsi"/>
          <w:b/>
          <w:u w:val="single"/>
        </w:rPr>
        <w:t xml:space="preserve">ommencing </w:t>
      </w:r>
      <w:r w:rsidR="0098290B" w:rsidRPr="00FE0B52">
        <w:rPr>
          <w:rFonts w:cstheme="minorHAnsi"/>
          <w:b/>
          <w:u w:val="single"/>
        </w:rPr>
        <w:t>15th</w:t>
      </w:r>
      <w:r w:rsidR="004D47D4" w:rsidRPr="00FE0B52">
        <w:rPr>
          <w:rFonts w:cstheme="minorHAnsi"/>
          <w:b/>
          <w:u w:val="single"/>
        </w:rPr>
        <w:t xml:space="preserve"> June</w:t>
      </w:r>
    </w:p>
    <w:p w14:paraId="4345FB24" w14:textId="77777777" w:rsidR="001B470D" w:rsidRPr="00FE0B52" w:rsidRDefault="001B470D" w:rsidP="001B470D">
      <w:pPr>
        <w:spacing w:after="0"/>
        <w:rPr>
          <w:rFonts w:cstheme="minorHAnsi"/>
        </w:rPr>
      </w:pPr>
      <w:r w:rsidRPr="00FE0B52">
        <w:rPr>
          <w:rFonts w:cstheme="minorHAnsi"/>
        </w:rPr>
        <w:t xml:space="preserve">Thank you to everyone who has sent us photos of their work or emailed us letters to: </w:t>
      </w:r>
      <w:hyperlink r:id="rId5" w:history="1">
        <w:r w:rsidRPr="00FE0B52">
          <w:rPr>
            <w:rStyle w:val="Hyperlink"/>
            <w:rFonts w:cstheme="minorHAnsi"/>
            <w:b/>
          </w:rPr>
          <w:t>learning@beechwoodprimaryschool.co.uk</w:t>
        </w:r>
      </w:hyperlink>
      <w:r w:rsidRPr="00FE0B52">
        <w:rPr>
          <w:rFonts w:cstheme="minorHAnsi"/>
          <w:b/>
        </w:rPr>
        <w:t xml:space="preserve"> </w:t>
      </w:r>
      <w:r w:rsidRPr="00FE0B52">
        <w:rPr>
          <w:rFonts w:cstheme="minorHAnsi"/>
        </w:rPr>
        <w:t xml:space="preserve">We are really impressed with how hard you are all working at home and we love seeing what you are doing. </w:t>
      </w:r>
    </w:p>
    <w:p w14:paraId="199614D7" w14:textId="420D3853" w:rsidR="006B447D" w:rsidRPr="00FE0B52" w:rsidRDefault="001B470D" w:rsidP="001B470D">
      <w:pPr>
        <w:spacing w:after="0"/>
        <w:rPr>
          <w:rFonts w:cstheme="minorHAnsi"/>
          <w:b/>
          <w:u w:val="single"/>
        </w:rPr>
      </w:pPr>
      <w:r w:rsidRPr="00FE0B52">
        <w:rPr>
          <w:rFonts w:cstheme="minorHAnsi"/>
        </w:rPr>
        <w:t xml:space="preserve">Don’t forget to look at what everyone else is doing: </w:t>
      </w:r>
      <w:hyperlink r:id="rId6" w:history="1">
        <w:r w:rsidRPr="00FE0B52">
          <w:rPr>
            <w:rStyle w:val="Hyperlink"/>
            <w:rFonts w:cstheme="minorHAnsi"/>
            <w:b/>
          </w:rPr>
          <w:t>www.beechwoodprimaryschool.co.uk/what-weve-been-doing-at-home</w:t>
        </w:r>
      </w:hyperlink>
    </w:p>
    <w:p w14:paraId="23CA56B9" w14:textId="1036B241" w:rsidR="001B470D" w:rsidRPr="00FE0B52" w:rsidRDefault="001B470D" w:rsidP="001B470D">
      <w:pPr>
        <w:spacing w:after="0"/>
        <w:rPr>
          <w:rFonts w:cstheme="minorHAnsi"/>
          <w:b/>
          <w:u w:val="single"/>
        </w:rPr>
      </w:pPr>
    </w:p>
    <w:p w14:paraId="43A6AB9D" w14:textId="7483E7E5" w:rsidR="00F35C6D" w:rsidRPr="00FE0B52" w:rsidRDefault="004A6C2D" w:rsidP="00C261AF">
      <w:pPr>
        <w:spacing w:after="0"/>
        <w:rPr>
          <w:rFonts w:cstheme="minorHAnsi"/>
          <w:b/>
          <w:u w:val="single"/>
        </w:rPr>
      </w:pPr>
      <w:r w:rsidRPr="00FE0B52">
        <w:rPr>
          <w:rFonts w:cstheme="minorHAnsi"/>
          <w:b/>
          <w:u w:val="single"/>
        </w:rPr>
        <w:t xml:space="preserve">WEBSITES </w:t>
      </w:r>
    </w:p>
    <w:p w14:paraId="1646F438" w14:textId="1356FA9B" w:rsidR="00B551B3" w:rsidRPr="00FE0B52" w:rsidRDefault="00D87FCA" w:rsidP="00C261AF">
      <w:pPr>
        <w:spacing w:after="0"/>
        <w:rPr>
          <w:rFonts w:cstheme="minorHAnsi"/>
        </w:rPr>
      </w:pPr>
      <w:hyperlink r:id="rId7" w:history="1">
        <w:r w:rsidR="00B551B3" w:rsidRPr="00FE0B52">
          <w:rPr>
            <w:rStyle w:val="Hyperlink"/>
            <w:rFonts w:cstheme="minorHAnsi"/>
          </w:rPr>
          <w:t>https://www.bbc.co.uk/bitesize/tags/zhgppg8/year-5-and-p6-lessons/1</w:t>
        </w:r>
      </w:hyperlink>
    </w:p>
    <w:p w14:paraId="1A8FFF45" w14:textId="3407474C" w:rsidR="00F35C6D" w:rsidRPr="00FE0B52" w:rsidRDefault="00F35C6D" w:rsidP="00C261AF">
      <w:pPr>
        <w:spacing w:after="0"/>
        <w:rPr>
          <w:rFonts w:cstheme="minorHAnsi"/>
        </w:rPr>
      </w:pPr>
      <w:r w:rsidRPr="00FE0B52">
        <w:rPr>
          <w:rFonts w:cstheme="minorHAnsi"/>
        </w:rPr>
        <w:t>BBC Bitesize have an excellent range of daily lessons on lots of different subjects for your child to enjoy. New lessons are uploaded every day and include videos, practice activities, games and quizzes to help your child learn.</w:t>
      </w:r>
    </w:p>
    <w:p w14:paraId="2140AB26" w14:textId="77777777" w:rsidR="00F35C6D" w:rsidRPr="00FE0B52" w:rsidRDefault="00D87FCA" w:rsidP="00C261AF">
      <w:pPr>
        <w:spacing w:after="0"/>
        <w:rPr>
          <w:rFonts w:cstheme="minorHAnsi"/>
        </w:rPr>
      </w:pPr>
      <w:hyperlink r:id="rId8" w:history="1">
        <w:r w:rsidR="00F35C6D" w:rsidRPr="00FE0B52">
          <w:rPr>
            <w:rStyle w:val="Hyperlink"/>
            <w:rFonts w:cstheme="minorHAnsi"/>
          </w:rPr>
          <w:t>www.leedsforlearning.co.uk/Page/17071</w:t>
        </w:r>
      </w:hyperlink>
    </w:p>
    <w:p w14:paraId="48F2834E" w14:textId="77777777" w:rsidR="00F35C6D" w:rsidRPr="00FE0B52" w:rsidRDefault="00F35C6D" w:rsidP="00F35C6D">
      <w:pPr>
        <w:spacing w:after="0"/>
        <w:rPr>
          <w:rFonts w:cstheme="minorHAnsi"/>
        </w:rPr>
      </w:pPr>
      <w:r w:rsidRPr="00FE0B52">
        <w:rPr>
          <w:rFonts w:cstheme="minorHAnsi"/>
        </w:rPr>
        <w:t xml:space="preserve">Leeds for Learning have an excellent range of resources to help support home learning. </w:t>
      </w:r>
    </w:p>
    <w:p w14:paraId="663CC035" w14:textId="77777777" w:rsidR="00F35C6D" w:rsidRPr="00FE0B52" w:rsidRDefault="00F35C6D" w:rsidP="006B447D">
      <w:pPr>
        <w:spacing w:after="0"/>
        <w:rPr>
          <w:rFonts w:cstheme="minorHAnsi"/>
          <w:b/>
        </w:rPr>
      </w:pPr>
    </w:p>
    <w:p w14:paraId="12C9A05B" w14:textId="77777777" w:rsidR="0022081D" w:rsidRPr="00FE0B52" w:rsidRDefault="00DA09EE" w:rsidP="00C261AF">
      <w:pPr>
        <w:spacing w:after="0"/>
        <w:rPr>
          <w:rFonts w:cstheme="minorHAnsi"/>
          <w:b/>
          <w:u w:val="single"/>
        </w:rPr>
      </w:pPr>
      <w:r w:rsidRPr="00FE0B52">
        <w:rPr>
          <w:rFonts w:cstheme="minorHAnsi"/>
          <w:b/>
          <w:u w:val="single"/>
        </w:rPr>
        <w:t>MATHS</w:t>
      </w:r>
    </w:p>
    <w:p w14:paraId="60FA3ED9" w14:textId="723BD431" w:rsidR="00B551B3" w:rsidRPr="00FE0B52" w:rsidRDefault="00B551B3" w:rsidP="00451686">
      <w:pPr>
        <w:rPr>
          <w:rFonts w:cstheme="minorHAnsi"/>
          <w:b/>
        </w:rPr>
      </w:pPr>
      <w:r w:rsidRPr="00FE0B52">
        <w:rPr>
          <w:rFonts w:cstheme="minorHAnsi"/>
        </w:rPr>
        <w:t xml:space="preserve">The </w:t>
      </w:r>
      <w:proofErr w:type="spellStart"/>
      <w:r w:rsidRPr="00FE0B52">
        <w:rPr>
          <w:rFonts w:cstheme="minorHAnsi"/>
        </w:rPr>
        <w:t>WhiteRose</w:t>
      </w:r>
      <w:proofErr w:type="spellEnd"/>
      <w:r w:rsidRPr="00FE0B52">
        <w:rPr>
          <w:rFonts w:cstheme="minorHAnsi"/>
        </w:rPr>
        <w:t xml:space="preserve"> maths s</w:t>
      </w:r>
      <w:r w:rsidR="00451686" w:rsidRPr="00FE0B52">
        <w:rPr>
          <w:rFonts w:cstheme="minorHAnsi"/>
        </w:rPr>
        <w:t xml:space="preserve">heets are now on the school website </w:t>
      </w:r>
      <w:r w:rsidR="00451686" w:rsidRPr="00FE0B52">
        <w:rPr>
          <w:rFonts w:cstheme="minorHAnsi"/>
          <w:b/>
        </w:rPr>
        <w:t xml:space="preserve">(Go to the menu and click on Parents, Home Learning Support, Mathematics and </w:t>
      </w:r>
      <w:proofErr w:type="spellStart"/>
      <w:r w:rsidR="00451686" w:rsidRPr="00FE0B52">
        <w:rPr>
          <w:rFonts w:cstheme="minorHAnsi"/>
          <w:b/>
        </w:rPr>
        <w:t>Whiterose</w:t>
      </w:r>
      <w:proofErr w:type="spellEnd"/>
      <w:r w:rsidR="00451686" w:rsidRPr="00FE0B52">
        <w:rPr>
          <w:rFonts w:cstheme="minorHAnsi"/>
          <w:b/>
        </w:rPr>
        <w:t xml:space="preserve"> Maths Sheets.) </w:t>
      </w:r>
      <w:r w:rsidR="00451686" w:rsidRPr="00FE0B52">
        <w:rPr>
          <w:rFonts w:cstheme="minorHAnsi"/>
        </w:rPr>
        <w:t xml:space="preserve">The </w:t>
      </w:r>
      <w:proofErr w:type="spellStart"/>
      <w:r w:rsidR="00451686" w:rsidRPr="00FE0B52">
        <w:rPr>
          <w:rFonts w:cstheme="minorHAnsi"/>
        </w:rPr>
        <w:t>WhiteRose</w:t>
      </w:r>
      <w:proofErr w:type="spellEnd"/>
      <w:r w:rsidR="00451686" w:rsidRPr="00FE0B52">
        <w:rPr>
          <w:rFonts w:cstheme="minorHAnsi"/>
        </w:rPr>
        <w:t xml:space="preserve"> hub has</w:t>
      </w:r>
      <w:r w:rsidRPr="00FE0B52">
        <w:rPr>
          <w:rFonts w:cstheme="minorHAnsi"/>
        </w:rPr>
        <w:t xml:space="preserve"> teamed up with BBC Bitesize so that their content matches up. This means that you can find videos and additional worksheets on the Bitesize page to help with the learning on the </w:t>
      </w:r>
      <w:proofErr w:type="spellStart"/>
      <w:r w:rsidRPr="00FE0B52">
        <w:rPr>
          <w:rFonts w:cstheme="minorHAnsi"/>
        </w:rPr>
        <w:t>WhiteRose</w:t>
      </w:r>
      <w:proofErr w:type="spellEnd"/>
      <w:r w:rsidRPr="00FE0B52">
        <w:rPr>
          <w:rFonts w:cstheme="minorHAnsi"/>
        </w:rPr>
        <w:t xml:space="preserve"> sheets.</w:t>
      </w:r>
    </w:p>
    <w:p w14:paraId="24C50F83" w14:textId="42D6B6C0" w:rsidR="00B551B3" w:rsidRPr="00FE0B52" w:rsidRDefault="00D87FCA" w:rsidP="00DA09EE">
      <w:pPr>
        <w:rPr>
          <w:rFonts w:cstheme="minorHAnsi"/>
        </w:rPr>
      </w:pPr>
      <w:hyperlink r:id="rId9" w:history="1">
        <w:r w:rsidR="00B551B3" w:rsidRPr="00FE0B52">
          <w:rPr>
            <w:rStyle w:val="Hyperlink"/>
            <w:rFonts w:cstheme="minorHAnsi"/>
          </w:rPr>
          <w:t>https://www.bbc.co.uk/bitesize/tags/zhgppg8/year-5-and-p6-lessons/1</w:t>
        </w:r>
      </w:hyperlink>
    </w:p>
    <w:p w14:paraId="4FC54712" w14:textId="1C292C3F" w:rsidR="00B75A0D" w:rsidRPr="00FE0B52" w:rsidRDefault="00B75A0D" w:rsidP="00DA09EE">
      <w:pPr>
        <w:rPr>
          <w:rFonts w:cstheme="minorHAnsi"/>
        </w:rPr>
      </w:pPr>
      <w:r w:rsidRPr="00FE0B52">
        <w:rPr>
          <w:rFonts w:cstheme="minorHAnsi"/>
        </w:rPr>
        <w:t xml:space="preserve">For </w:t>
      </w:r>
      <w:r w:rsidRPr="00FE0B52">
        <w:rPr>
          <w:rFonts w:cstheme="minorHAnsi"/>
          <w:u w:val="single"/>
        </w:rPr>
        <w:t>addition</w:t>
      </w:r>
      <w:r w:rsidR="00DD2517" w:rsidRPr="00FE0B52">
        <w:rPr>
          <w:rFonts w:cstheme="minorHAnsi"/>
          <w:u w:val="single"/>
        </w:rPr>
        <w:t>al</w:t>
      </w:r>
      <w:r w:rsidRPr="00FE0B52">
        <w:rPr>
          <w:rFonts w:cstheme="minorHAnsi"/>
          <w:u w:val="single"/>
        </w:rPr>
        <w:t xml:space="preserve"> </w:t>
      </w:r>
      <w:r w:rsidR="00DD2517" w:rsidRPr="00FE0B52">
        <w:rPr>
          <w:rFonts w:cstheme="minorHAnsi"/>
          <w:u w:val="single"/>
        </w:rPr>
        <w:t>a</w:t>
      </w:r>
      <w:r w:rsidR="00B335F2" w:rsidRPr="00FE0B52">
        <w:rPr>
          <w:rFonts w:cstheme="minorHAnsi"/>
          <w:u w:val="single"/>
        </w:rPr>
        <w:t xml:space="preserve">rithmetic and </w:t>
      </w:r>
      <w:r w:rsidR="00DD2517" w:rsidRPr="00FE0B52">
        <w:rPr>
          <w:rFonts w:cstheme="minorHAnsi"/>
          <w:u w:val="single"/>
        </w:rPr>
        <w:t>times tables</w:t>
      </w:r>
      <w:r w:rsidR="00DD2517" w:rsidRPr="00FE0B52">
        <w:rPr>
          <w:rFonts w:cstheme="minorHAnsi"/>
        </w:rPr>
        <w:t xml:space="preserve"> practise please use these websites too</w:t>
      </w:r>
      <w:r w:rsidR="000501B1" w:rsidRPr="00FE0B52">
        <w:rPr>
          <w:rFonts w:cstheme="minorHAnsi"/>
        </w:rPr>
        <w:t>:</w:t>
      </w:r>
    </w:p>
    <w:p w14:paraId="4BEACCA6" w14:textId="77777777" w:rsidR="00DD2517" w:rsidRPr="00FE0B52" w:rsidRDefault="00DD2517" w:rsidP="00DD2517">
      <w:pPr>
        <w:rPr>
          <w:rFonts w:cstheme="minorHAnsi"/>
        </w:rPr>
      </w:pPr>
      <w:proofErr w:type="spellStart"/>
      <w:r w:rsidRPr="00FE0B52">
        <w:rPr>
          <w:rFonts w:cstheme="minorHAnsi"/>
          <w:b/>
          <w:bCs/>
        </w:rPr>
        <w:t>Numbots</w:t>
      </w:r>
      <w:proofErr w:type="spellEnd"/>
      <w:r w:rsidRPr="00FE0B52">
        <w:rPr>
          <w:rFonts w:cstheme="minorHAnsi"/>
        </w:rPr>
        <w:t xml:space="preserve"> – Years 2-6 -  </w:t>
      </w:r>
      <w:hyperlink r:id="rId10" w:anchor="/account/school-login/3913" w:history="1">
        <w:r w:rsidRPr="00FE0B52">
          <w:rPr>
            <w:rStyle w:val="Hyperlink"/>
            <w:rFonts w:cstheme="minorHAnsi"/>
          </w:rPr>
          <w:t>https://play.numbots.com/#/account/school-login/3913</w:t>
        </w:r>
      </w:hyperlink>
      <w:r w:rsidRPr="00FE0B52">
        <w:rPr>
          <w:rFonts w:cstheme="minorHAnsi"/>
        </w:rPr>
        <w:t xml:space="preserve"> - Use your TT Rock Stars username and password.</w:t>
      </w:r>
    </w:p>
    <w:p w14:paraId="09B9DD1E" w14:textId="77777777" w:rsidR="00DD2517" w:rsidRPr="00FE0B52" w:rsidRDefault="00DD2517" w:rsidP="00DD2517">
      <w:pPr>
        <w:rPr>
          <w:rFonts w:cstheme="minorHAnsi"/>
        </w:rPr>
      </w:pPr>
      <w:r w:rsidRPr="00FE0B52">
        <w:rPr>
          <w:rFonts w:cstheme="minorHAnsi"/>
          <w:b/>
          <w:bCs/>
        </w:rPr>
        <w:t>Maths Factor</w:t>
      </w:r>
      <w:r w:rsidRPr="00FE0B52">
        <w:rPr>
          <w:rFonts w:cstheme="minorHAnsi"/>
        </w:rPr>
        <w:t xml:space="preserve"> – All ages - </w:t>
      </w:r>
      <w:hyperlink r:id="rId11" w:history="1">
        <w:r w:rsidRPr="00FE0B52">
          <w:rPr>
            <w:rStyle w:val="Hyperlink"/>
            <w:rFonts w:cstheme="minorHAnsi"/>
          </w:rPr>
          <w:t>https://www.themathsfactor.com/</w:t>
        </w:r>
      </w:hyperlink>
      <w:r w:rsidRPr="00FE0B52">
        <w:rPr>
          <w:rFonts w:cstheme="minorHAnsi"/>
        </w:rPr>
        <w:t xml:space="preserve"> </w:t>
      </w:r>
    </w:p>
    <w:p w14:paraId="356A63E7" w14:textId="3FAB7C57" w:rsidR="00576FB4" w:rsidRPr="00FE0B52" w:rsidRDefault="00DD2517" w:rsidP="00DD2517">
      <w:pPr>
        <w:rPr>
          <w:rFonts w:cstheme="minorHAnsi"/>
        </w:rPr>
      </w:pPr>
      <w:r w:rsidRPr="00FE0B52">
        <w:rPr>
          <w:rFonts w:cstheme="minorHAnsi"/>
          <w:b/>
          <w:bCs/>
        </w:rPr>
        <w:t>Times Tables Rock Stars</w:t>
      </w:r>
      <w:r w:rsidRPr="00FE0B52">
        <w:rPr>
          <w:rFonts w:cstheme="minorHAnsi"/>
        </w:rPr>
        <w:t xml:space="preserve"> (Years 2-6) - </w:t>
      </w:r>
      <w:hyperlink r:id="rId12" w:history="1">
        <w:r w:rsidRPr="00FE0B52">
          <w:rPr>
            <w:rStyle w:val="Hyperlink"/>
            <w:rFonts w:cstheme="minorHAnsi"/>
          </w:rPr>
          <w:t>https://play.ttrockstars.com/login/3913</w:t>
        </w:r>
      </w:hyperlink>
    </w:p>
    <w:p w14:paraId="6052DBBC" w14:textId="77777777" w:rsidR="001F69C6" w:rsidRPr="00FE0B52" w:rsidRDefault="001F69C6" w:rsidP="00C261AF">
      <w:pPr>
        <w:spacing w:after="0"/>
        <w:rPr>
          <w:rFonts w:cstheme="minorHAnsi"/>
          <w:b/>
          <w:u w:val="single"/>
        </w:rPr>
      </w:pPr>
    </w:p>
    <w:p w14:paraId="2C9173AD" w14:textId="5FBFE8CD" w:rsidR="005A13A5" w:rsidRPr="00FE0B52" w:rsidRDefault="005A13A5" w:rsidP="00C261AF">
      <w:pPr>
        <w:spacing w:after="0"/>
        <w:rPr>
          <w:rFonts w:cstheme="minorHAnsi"/>
          <w:b/>
          <w:u w:val="single"/>
        </w:rPr>
      </w:pPr>
      <w:r w:rsidRPr="00FE0B52">
        <w:rPr>
          <w:rFonts w:cstheme="minorHAnsi"/>
          <w:b/>
          <w:u w:val="single"/>
        </w:rPr>
        <w:t>SPELLINGS</w:t>
      </w:r>
    </w:p>
    <w:p w14:paraId="3C1B17FE" w14:textId="708D1D7D" w:rsidR="00B677DB" w:rsidRPr="00FE0B52" w:rsidRDefault="000501B1" w:rsidP="00B677DB">
      <w:pPr>
        <w:pStyle w:val="Default"/>
        <w:rPr>
          <w:rFonts w:asciiTheme="minorHAnsi" w:hAnsiTheme="minorHAnsi" w:cstheme="minorHAnsi"/>
          <w:sz w:val="22"/>
          <w:szCs w:val="22"/>
        </w:rPr>
      </w:pPr>
      <w:r w:rsidRPr="00FE0B52">
        <w:rPr>
          <w:rFonts w:asciiTheme="minorHAnsi" w:hAnsiTheme="minorHAnsi" w:cstheme="minorHAnsi"/>
          <w:noProof/>
          <w:sz w:val="22"/>
          <w:szCs w:val="22"/>
          <w:lang w:eastAsia="en-GB"/>
        </w:rPr>
        <mc:AlternateContent>
          <mc:Choice Requires="wps">
            <w:drawing>
              <wp:anchor distT="45720" distB="45720" distL="114300" distR="114300" simplePos="0" relativeHeight="251659264" behindDoc="0" locked="0" layoutInCell="1" allowOverlap="1" wp14:anchorId="2332287E" wp14:editId="278CFD9D">
                <wp:simplePos x="0" y="0"/>
                <wp:positionH relativeFrom="margin">
                  <wp:posOffset>4270606</wp:posOffset>
                </wp:positionH>
                <wp:positionV relativeFrom="paragraph">
                  <wp:posOffset>9640</wp:posOffset>
                </wp:positionV>
                <wp:extent cx="1572260" cy="1163320"/>
                <wp:effectExtent l="0" t="0" r="27940" b="1778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72260" cy="1163320"/>
                        </a:xfrm>
                        <a:prstGeom prst="rect">
                          <a:avLst/>
                        </a:prstGeom>
                        <a:solidFill>
                          <a:srgbClr val="FFFFFF"/>
                        </a:solidFill>
                        <a:ln w="19050">
                          <a:solidFill>
                            <a:srgbClr val="FF0000"/>
                          </a:solidFill>
                          <a:prstDash val="dash"/>
                          <a:miter lim="800000"/>
                          <a:headEnd/>
                          <a:tailEnd/>
                        </a:ln>
                      </wps:spPr>
                      <wps:txbx>
                        <w:txbxContent>
                          <w:p w14:paraId="269842FA" w14:textId="2710577D" w:rsidR="006A5147" w:rsidRDefault="006A5147">
                            <w:r w:rsidRPr="00444351">
                              <w:rPr>
                                <w:rFonts w:ascii="Arial" w:hAnsi="Arial" w:cs="Arial"/>
                              </w:rPr>
                              <w:t xml:space="preserve">You could also play </w:t>
                            </w:r>
                            <w:r w:rsidRPr="00444351">
                              <w:rPr>
                                <w:rFonts w:ascii="Arial" w:hAnsi="Arial" w:cs="Arial"/>
                                <w:u w:val="single"/>
                              </w:rPr>
                              <w:t>games</w:t>
                            </w:r>
                            <w:r w:rsidRPr="00444351">
                              <w:rPr>
                                <w:rFonts w:ascii="Arial" w:hAnsi="Arial" w:cs="Arial"/>
                              </w:rPr>
                              <w:t xml:space="preserve"> to practise the spellings and rules learned so far using </w:t>
                            </w:r>
                            <w:hyperlink r:id="rId13" w:history="1">
                              <w:r w:rsidRPr="00444351">
                                <w:rPr>
                                  <w:rStyle w:val="Hyperlink"/>
                                  <w:rFonts w:ascii="Arial" w:hAnsi="Arial" w:cs="Arial"/>
                                </w:rPr>
                                <w:t>www.spellingframe.co.uk</w:t>
                              </w:r>
                            </w:hyperlink>
                            <w:r w:rsidRPr="00444351">
                              <w:rPr>
                                <w:rFonts w:ascii="Arial" w:hAnsi="Arial" w:cs="Arial"/>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332287E" id="_x0000_t202" coordsize="21600,21600" o:spt="202" path="m,l,21600r21600,l21600,xe">
                <v:stroke joinstyle="miter"/>
                <v:path gradientshapeok="t" o:connecttype="rect"/>
              </v:shapetype>
              <v:shape id="Text Box 2" o:spid="_x0000_s1026" type="#_x0000_t202" style="position:absolute;margin-left:336.25pt;margin-top:.75pt;width:123.8pt;height:91.6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" strokecolor="red" strokeweight="1.5pt">
                <v:stroke dashstyle="dash"/>
                <v:textbox>
                  <w:txbxContent>
                    <w:p w14:paraId="269842FA" w14:textId="2710577D" w:rsidR="006A5147" w:rsidRDefault="006A5147">
                      <w:r w:rsidRPr="00444351">
                        <w:rPr>
                          <w:rFonts w:ascii="Arial" w:hAnsi="Arial" w:cs="Arial"/>
                        </w:rPr>
                        <w:t xml:space="preserve">You could also play </w:t>
                      </w:r>
                      <w:r w:rsidRPr="00444351">
                        <w:rPr>
                          <w:rFonts w:ascii="Arial" w:hAnsi="Arial" w:cs="Arial"/>
                          <w:u w:val="single"/>
                        </w:rPr>
                        <w:t>games</w:t>
                      </w:r>
                      <w:r w:rsidRPr="00444351">
                        <w:rPr>
                          <w:rFonts w:ascii="Arial" w:hAnsi="Arial" w:cs="Arial"/>
                        </w:rPr>
                        <w:t xml:space="preserve"> to practise the spellings and rules learned so far using </w:t>
                      </w:r>
                      <w:hyperlink r:id="rId14" w:history="1">
                        <w:r w:rsidRPr="00444351">
                          <w:rPr>
                            <w:rStyle w:val="Hyperlink"/>
                            <w:rFonts w:ascii="Arial" w:hAnsi="Arial" w:cs="Arial"/>
                          </w:rPr>
                          <w:t>www.spellingframe.co.uk</w:t>
                        </w:r>
                      </w:hyperlink>
                      <w:r w:rsidRPr="00444351">
                        <w:rPr>
                          <w:rFonts w:ascii="Arial" w:hAnsi="Arial" w:cs="Arial"/>
                        </w:rPr>
                        <w:t xml:space="preserve"> .</w:t>
                      </w:r>
                    </w:p>
                  </w:txbxContent>
                </v:textbox>
                <w10:wrap type="square" anchorx="margin"/>
              </v:shape>
            </w:pict>
          </mc:Fallback>
        </mc:AlternateContent>
      </w:r>
      <w:r w:rsidR="00364E81" w:rsidRPr="00FE0B52">
        <w:rPr>
          <w:rFonts w:asciiTheme="minorHAnsi" w:hAnsiTheme="minorHAnsi" w:cstheme="minorHAnsi"/>
          <w:sz w:val="22"/>
          <w:szCs w:val="22"/>
        </w:rPr>
        <w:t>The spellings to learn for this week are:</w:t>
      </w:r>
      <w:r w:rsidR="00444351" w:rsidRPr="00FE0B52">
        <w:rPr>
          <w:rFonts w:asciiTheme="minorHAnsi" w:hAnsiTheme="minorHAnsi" w:cstheme="minorHAnsi"/>
          <w:sz w:val="22"/>
          <w:szCs w:val="22"/>
        </w:rPr>
        <w:t xml:space="preserve">  </w:t>
      </w:r>
      <w:r w:rsidR="00B677DB" w:rsidRPr="00FE0B52">
        <w:rPr>
          <w:rFonts w:asciiTheme="minorHAnsi" w:hAnsiTheme="minorHAnsi" w:cstheme="minorHAnsi"/>
          <w:sz w:val="22"/>
          <w:szCs w:val="22"/>
        </w:rPr>
        <w:t xml:space="preserve"> </w:t>
      </w:r>
    </w:p>
    <w:tbl>
      <w:tblPr>
        <w:tblW w:w="0" w:type="auto"/>
        <w:tblInd w:w="-108" w:type="dxa"/>
        <w:tblBorders>
          <w:top w:val="nil"/>
          <w:left w:val="nil"/>
          <w:bottom w:val="nil"/>
          <w:right w:val="nil"/>
        </w:tblBorders>
        <w:tblLayout w:type="fixed"/>
        <w:tblLook w:val="0000" w:firstRow="0" w:lastRow="0" w:firstColumn="0" w:lastColumn="0" w:noHBand="0" w:noVBand="0"/>
      </w:tblPr>
      <w:tblGrid>
        <w:gridCol w:w="1327"/>
        <w:gridCol w:w="387"/>
      </w:tblGrid>
      <w:tr w:rsidR="00B677DB" w:rsidRPr="00FE0B52" w14:paraId="30610FEB" w14:textId="77777777">
        <w:trPr>
          <w:trHeight w:val="308"/>
        </w:trPr>
        <w:tc>
          <w:tcPr>
            <w:tcW w:w="1714" w:type="dxa"/>
            <w:gridSpan w:val="2"/>
          </w:tcPr>
          <w:p w14:paraId="767440EA" w14:textId="73495392" w:rsidR="00B677DB" w:rsidRPr="00FE0B52" w:rsidRDefault="00B677DB">
            <w:pPr>
              <w:pStyle w:val="Default"/>
              <w:rPr>
                <w:rFonts w:asciiTheme="minorHAnsi" w:hAnsiTheme="minorHAnsi" w:cstheme="minorHAnsi"/>
                <w:sz w:val="22"/>
                <w:szCs w:val="22"/>
              </w:rPr>
            </w:pPr>
            <w:r w:rsidRPr="00FE0B52">
              <w:rPr>
                <w:rFonts w:asciiTheme="minorHAnsi" w:hAnsiTheme="minorHAnsi" w:cstheme="minorHAnsi"/>
                <w:sz w:val="22"/>
                <w:szCs w:val="22"/>
              </w:rPr>
              <w:t xml:space="preserve"> Word endings – </w:t>
            </w:r>
          </w:p>
          <w:p w14:paraId="64EB4273" w14:textId="77777777" w:rsidR="00B677DB" w:rsidRPr="00FE0B52" w:rsidRDefault="00B677DB">
            <w:pPr>
              <w:pStyle w:val="Default"/>
              <w:rPr>
                <w:rFonts w:asciiTheme="minorHAnsi" w:hAnsiTheme="minorHAnsi" w:cstheme="minorHAnsi"/>
                <w:sz w:val="22"/>
                <w:szCs w:val="22"/>
              </w:rPr>
            </w:pPr>
            <w:proofErr w:type="spellStart"/>
            <w:r w:rsidRPr="00FE0B52">
              <w:rPr>
                <w:rFonts w:asciiTheme="minorHAnsi" w:hAnsiTheme="minorHAnsi" w:cstheme="minorHAnsi"/>
                <w:sz w:val="22"/>
                <w:szCs w:val="22"/>
              </w:rPr>
              <w:t>cial</w:t>
            </w:r>
            <w:proofErr w:type="spellEnd"/>
            <w:r w:rsidRPr="00FE0B52">
              <w:rPr>
                <w:rFonts w:asciiTheme="minorHAnsi" w:hAnsiTheme="minorHAnsi" w:cstheme="minorHAnsi"/>
                <w:sz w:val="22"/>
                <w:szCs w:val="22"/>
              </w:rPr>
              <w:t>/</w:t>
            </w:r>
            <w:proofErr w:type="spellStart"/>
            <w:r w:rsidRPr="00FE0B52">
              <w:rPr>
                <w:rFonts w:asciiTheme="minorHAnsi" w:hAnsiTheme="minorHAnsi" w:cstheme="minorHAnsi"/>
                <w:sz w:val="22"/>
                <w:szCs w:val="22"/>
              </w:rPr>
              <w:t>tial</w:t>
            </w:r>
            <w:proofErr w:type="spellEnd"/>
            <w:r w:rsidRPr="00FE0B52">
              <w:rPr>
                <w:rFonts w:asciiTheme="minorHAnsi" w:hAnsiTheme="minorHAnsi" w:cstheme="minorHAnsi"/>
                <w:sz w:val="22"/>
                <w:szCs w:val="22"/>
              </w:rPr>
              <w:t xml:space="preserve"> </w:t>
            </w:r>
          </w:p>
        </w:tc>
      </w:tr>
      <w:tr w:rsidR="00B677DB" w:rsidRPr="00FE0B52" w14:paraId="689EFC77" w14:textId="77777777">
        <w:trPr>
          <w:gridAfter w:val="1"/>
          <w:wAfter w:w="387" w:type="dxa"/>
          <w:trHeight w:val="1754"/>
        </w:trPr>
        <w:tc>
          <w:tcPr>
            <w:tcW w:w="1327" w:type="dxa"/>
          </w:tcPr>
          <w:p w14:paraId="556C4EE2" w14:textId="361CC36F" w:rsidR="00B677DB" w:rsidRPr="00FE0B52" w:rsidRDefault="00B677DB">
            <w:pPr>
              <w:pStyle w:val="Default"/>
              <w:rPr>
                <w:rFonts w:asciiTheme="minorHAnsi" w:hAnsiTheme="minorHAnsi" w:cstheme="minorHAnsi"/>
                <w:sz w:val="22"/>
                <w:szCs w:val="22"/>
              </w:rPr>
            </w:pPr>
            <w:r w:rsidRPr="00FE0B52">
              <w:rPr>
                <w:rFonts w:asciiTheme="minorHAnsi" w:hAnsiTheme="minorHAnsi" w:cstheme="minorHAnsi"/>
                <w:sz w:val="22"/>
                <w:szCs w:val="22"/>
              </w:rPr>
              <w:t xml:space="preserve">artificial </w:t>
            </w:r>
          </w:p>
          <w:p w14:paraId="371B10A4" w14:textId="77777777" w:rsidR="00B677DB" w:rsidRPr="00FE0B52" w:rsidRDefault="00B677DB">
            <w:pPr>
              <w:pStyle w:val="Default"/>
              <w:rPr>
                <w:rFonts w:asciiTheme="minorHAnsi" w:hAnsiTheme="minorHAnsi" w:cstheme="minorHAnsi"/>
                <w:sz w:val="22"/>
                <w:szCs w:val="22"/>
              </w:rPr>
            </w:pPr>
            <w:r w:rsidRPr="00FE0B52">
              <w:rPr>
                <w:rFonts w:asciiTheme="minorHAnsi" w:hAnsiTheme="minorHAnsi" w:cstheme="minorHAnsi"/>
                <w:sz w:val="22"/>
                <w:szCs w:val="22"/>
              </w:rPr>
              <w:t xml:space="preserve">facial </w:t>
            </w:r>
          </w:p>
          <w:p w14:paraId="245A2392" w14:textId="77777777" w:rsidR="00B677DB" w:rsidRPr="00FE0B52" w:rsidRDefault="00B677DB">
            <w:pPr>
              <w:pStyle w:val="Default"/>
              <w:rPr>
                <w:rFonts w:asciiTheme="minorHAnsi" w:hAnsiTheme="minorHAnsi" w:cstheme="minorHAnsi"/>
                <w:sz w:val="22"/>
                <w:szCs w:val="22"/>
              </w:rPr>
            </w:pPr>
            <w:r w:rsidRPr="00FE0B52">
              <w:rPr>
                <w:rFonts w:asciiTheme="minorHAnsi" w:hAnsiTheme="minorHAnsi" w:cstheme="minorHAnsi"/>
                <w:sz w:val="22"/>
                <w:szCs w:val="22"/>
              </w:rPr>
              <w:t xml:space="preserve">beneficial </w:t>
            </w:r>
          </w:p>
          <w:p w14:paraId="31135029" w14:textId="77777777" w:rsidR="00B677DB" w:rsidRPr="00FE0B52" w:rsidRDefault="00B677DB">
            <w:pPr>
              <w:pStyle w:val="Default"/>
              <w:rPr>
                <w:rFonts w:asciiTheme="minorHAnsi" w:hAnsiTheme="minorHAnsi" w:cstheme="minorHAnsi"/>
                <w:sz w:val="22"/>
                <w:szCs w:val="22"/>
              </w:rPr>
            </w:pPr>
            <w:r w:rsidRPr="00FE0B52">
              <w:rPr>
                <w:rFonts w:asciiTheme="minorHAnsi" w:hAnsiTheme="minorHAnsi" w:cstheme="minorHAnsi"/>
                <w:sz w:val="22"/>
                <w:szCs w:val="22"/>
              </w:rPr>
              <w:t xml:space="preserve">antisocial </w:t>
            </w:r>
          </w:p>
          <w:p w14:paraId="4CF7109B" w14:textId="77777777" w:rsidR="00B677DB" w:rsidRPr="00FE0B52" w:rsidRDefault="00B677DB">
            <w:pPr>
              <w:pStyle w:val="Default"/>
              <w:rPr>
                <w:rFonts w:asciiTheme="minorHAnsi" w:hAnsiTheme="minorHAnsi" w:cstheme="minorHAnsi"/>
                <w:sz w:val="22"/>
                <w:szCs w:val="22"/>
              </w:rPr>
            </w:pPr>
            <w:r w:rsidRPr="00FE0B52">
              <w:rPr>
                <w:rFonts w:asciiTheme="minorHAnsi" w:hAnsiTheme="minorHAnsi" w:cstheme="minorHAnsi"/>
                <w:sz w:val="22"/>
                <w:szCs w:val="22"/>
              </w:rPr>
              <w:t xml:space="preserve">unofficial </w:t>
            </w:r>
          </w:p>
          <w:p w14:paraId="3D44F0BC" w14:textId="77777777" w:rsidR="00B677DB" w:rsidRPr="00FE0B52" w:rsidRDefault="00B677DB">
            <w:pPr>
              <w:pStyle w:val="Default"/>
              <w:rPr>
                <w:rFonts w:asciiTheme="minorHAnsi" w:hAnsiTheme="minorHAnsi" w:cstheme="minorHAnsi"/>
                <w:sz w:val="22"/>
                <w:szCs w:val="22"/>
              </w:rPr>
            </w:pPr>
            <w:r w:rsidRPr="00FE0B52">
              <w:rPr>
                <w:rFonts w:asciiTheme="minorHAnsi" w:hAnsiTheme="minorHAnsi" w:cstheme="minorHAnsi"/>
                <w:sz w:val="22"/>
                <w:szCs w:val="22"/>
              </w:rPr>
              <w:t xml:space="preserve">influential </w:t>
            </w:r>
          </w:p>
          <w:p w14:paraId="18D441C1" w14:textId="77777777" w:rsidR="00B677DB" w:rsidRPr="00FE0B52" w:rsidRDefault="00B677DB">
            <w:pPr>
              <w:pStyle w:val="Default"/>
              <w:rPr>
                <w:rFonts w:asciiTheme="minorHAnsi" w:hAnsiTheme="minorHAnsi" w:cstheme="minorHAnsi"/>
                <w:sz w:val="22"/>
                <w:szCs w:val="22"/>
              </w:rPr>
            </w:pPr>
            <w:r w:rsidRPr="00FE0B52">
              <w:rPr>
                <w:rFonts w:asciiTheme="minorHAnsi" w:hAnsiTheme="minorHAnsi" w:cstheme="minorHAnsi"/>
                <w:sz w:val="22"/>
                <w:szCs w:val="22"/>
              </w:rPr>
              <w:t xml:space="preserve">confidential </w:t>
            </w:r>
          </w:p>
          <w:p w14:paraId="21EB3A58" w14:textId="77777777" w:rsidR="00B677DB" w:rsidRPr="00FE0B52" w:rsidRDefault="00B677DB">
            <w:pPr>
              <w:pStyle w:val="Default"/>
              <w:rPr>
                <w:rFonts w:asciiTheme="minorHAnsi" w:hAnsiTheme="minorHAnsi" w:cstheme="minorHAnsi"/>
                <w:sz w:val="22"/>
                <w:szCs w:val="22"/>
              </w:rPr>
            </w:pPr>
            <w:r w:rsidRPr="00FE0B52">
              <w:rPr>
                <w:rFonts w:asciiTheme="minorHAnsi" w:hAnsiTheme="minorHAnsi" w:cstheme="minorHAnsi"/>
                <w:sz w:val="22"/>
                <w:szCs w:val="22"/>
              </w:rPr>
              <w:t xml:space="preserve">torrential </w:t>
            </w:r>
          </w:p>
          <w:p w14:paraId="582A0268" w14:textId="77777777" w:rsidR="00B677DB" w:rsidRPr="00FE0B52" w:rsidRDefault="00B677DB">
            <w:pPr>
              <w:pStyle w:val="Default"/>
              <w:rPr>
                <w:rFonts w:asciiTheme="minorHAnsi" w:hAnsiTheme="minorHAnsi" w:cstheme="minorHAnsi"/>
                <w:sz w:val="22"/>
                <w:szCs w:val="22"/>
              </w:rPr>
            </w:pPr>
            <w:r w:rsidRPr="00FE0B52">
              <w:rPr>
                <w:rFonts w:asciiTheme="minorHAnsi" w:hAnsiTheme="minorHAnsi" w:cstheme="minorHAnsi"/>
                <w:sz w:val="22"/>
                <w:szCs w:val="22"/>
              </w:rPr>
              <w:t xml:space="preserve">substantial </w:t>
            </w:r>
          </w:p>
          <w:p w14:paraId="5EAB31B6" w14:textId="77777777" w:rsidR="00B677DB" w:rsidRPr="00FE0B52" w:rsidRDefault="00B677DB">
            <w:pPr>
              <w:pStyle w:val="Default"/>
              <w:rPr>
                <w:rFonts w:asciiTheme="minorHAnsi" w:hAnsiTheme="minorHAnsi" w:cstheme="minorHAnsi"/>
                <w:sz w:val="22"/>
                <w:szCs w:val="22"/>
              </w:rPr>
            </w:pPr>
            <w:r w:rsidRPr="00FE0B52">
              <w:rPr>
                <w:rFonts w:asciiTheme="minorHAnsi" w:hAnsiTheme="minorHAnsi" w:cstheme="minorHAnsi"/>
                <w:sz w:val="22"/>
                <w:szCs w:val="22"/>
              </w:rPr>
              <w:t xml:space="preserve">presidential </w:t>
            </w:r>
          </w:p>
        </w:tc>
      </w:tr>
    </w:tbl>
    <w:p w14:paraId="12C5F085" w14:textId="67F28DDC" w:rsidR="000501B1" w:rsidRPr="00FE0B52" w:rsidRDefault="000A2F99" w:rsidP="00C261AF">
      <w:pPr>
        <w:spacing w:after="0" w:line="312" w:lineRule="auto"/>
        <w:rPr>
          <w:rFonts w:cstheme="minorHAnsi"/>
        </w:rPr>
      </w:pPr>
      <w:r w:rsidRPr="00FE0B52">
        <w:rPr>
          <w:rFonts w:cstheme="minorHAnsi"/>
          <w:u w:val="single"/>
        </w:rPr>
        <w:t>Please get someone to test you at the end of the week. Keep a record of your scores!</w:t>
      </w:r>
    </w:p>
    <w:p w14:paraId="6A1F7437" w14:textId="77777777" w:rsidR="005C6671" w:rsidRPr="00FE0B52" w:rsidRDefault="005C6671" w:rsidP="00E90AD5">
      <w:pPr>
        <w:rPr>
          <w:rFonts w:cstheme="minorHAnsi"/>
          <w:b/>
          <w:u w:val="single"/>
        </w:rPr>
      </w:pPr>
    </w:p>
    <w:p w14:paraId="5D0E1BAF" w14:textId="507626EB" w:rsidR="009506C1" w:rsidRPr="00FE0B52" w:rsidRDefault="009506C1" w:rsidP="00E90AD5">
      <w:pPr>
        <w:rPr>
          <w:rFonts w:cstheme="minorHAnsi"/>
          <w:b/>
          <w:u w:val="single"/>
        </w:rPr>
      </w:pPr>
    </w:p>
    <w:p w14:paraId="72425F44" w14:textId="089BD384" w:rsidR="000A2F99" w:rsidRPr="00FE0B52" w:rsidRDefault="000A2F99" w:rsidP="00E90AD5">
      <w:pPr>
        <w:rPr>
          <w:rFonts w:cstheme="minorHAnsi"/>
          <w:b/>
          <w:u w:val="single"/>
        </w:rPr>
      </w:pPr>
      <w:r w:rsidRPr="00FE0B52">
        <w:rPr>
          <w:rFonts w:cstheme="minorHAnsi"/>
          <w:b/>
          <w:u w:val="single"/>
        </w:rPr>
        <w:t>READING</w:t>
      </w:r>
    </w:p>
    <w:p w14:paraId="30923D44" w14:textId="048209AB" w:rsidR="00444351" w:rsidRPr="00FE0B52" w:rsidRDefault="00444351" w:rsidP="00E90AD5">
      <w:pPr>
        <w:rPr>
          <w:rFonts w:cstheme="minorHAnsi"/>
          <w:color w:val="000000" w:themeColor="text1"/>
        </w:rPr>
      </w:pPr>
      <w:r w:rsidRPr="00FE0B52">
        <w:rPr>
          <w:rFonts w:cstheme="minorHAnsi"/>
        </w:rPr>
        <w:t>Please have a look at the free website below. Read Theory is a reading comprehension website where you take short quizzes to improve your comprehension skills. Create an account and take the pre-test to find texts that are suitable for you</w:t>
      </w:r>
      <w:r w:rsidRPr="00FE0B52">
        <w:rPr>
          <w:rFonts w:cstheme="minorHAnsi"/>
          <w:color w:val="000000" w:themeColor="text1"/>
        </w:rPr>
        <w:t>. R</w:t>
      </w:r>
      <w:r w:rsidRPr="00FE0B52">
        <w:rPr>
          <w:rFonts w:cstheme="minorHAnsi"/>
          <w:color w:val="000000" w:themeColor="text1"/>
          <w:shd w:val="clear" w:color="auto" w:fill="FFFFFF"/>
        </w:rPr>
        <w:t xml:space="preserve">ead Theory’s reading comprehension practice is adaptive and caters to the individual’s </w:t>
      </w:r>
      <w:r w:rsidR="00C14FD9" w:rsidRPr="00FE0B52">
        <w:rPr>
          <w:rFonts w:cstheme="minorHAnsi"/>
          <w:color w:val="000000" w:themeColor="text1"/>
          <w:shd w:val="clear" w:color="auto" w:fill="FFFFFF"/>
        </w:rPr>
        <w:t>needs. It automatically recognis</w:t>
      </w:r>
      <w:r w:rsidRPr="00FE0B52">
        <w:rPr>
          <w:rFonts w:cstheme="minorHAnsi"/>
          <w:color w:val="000000" w:themeColor="text1"/>
          <w:shd w:val="clear" w:color="auto" w:fill="FFFFFF"/>
        </w:rPr>
        <w:t>es the student’s reading level and matches them with the</w:t>
      </w:r>
      <w:r w:rsidR="000C7E7A" w:rsidRPr="00FE0B52">
        <w:rPr>
          <w:rFonts w:cstheme="minorHAnsi"/>
          <w:color w:val="000000" w:themeColor="text1"/>
          <w:shd w:val="clear" w:color="auto" w:fill="FFFFFF"/>
        </w:rPr>
        <w:t xml:space="preserve"> appropriate text and questions </w:t>
      </w:r>
      <w:hyperlink r:id="rId15" w:history="1">
        <w:r w:rsidRPr="00FE0B52">
          <w:rPr>
            <w:rStyle w:val="Hyperlink"/>
            <w:rFonts w:cstheme="minorHAnsi"/>
          </w:rPr>
          <w:t>https://readtheory.org/</w:t>
        </w:r>
      </w:hyperlink>
    </w:p>
    <w:p w14:paraId="3D5E83CC" w14:textId="579C1781" w:rsidR="001B470D" w:rsidRPr="00FE0B52" w:rsidRDefault="001B470D" w:rsidP="00E90AD5">
      <w:pPr>
        <w:rPr>
          <w:rFonts w:cstheme="minorHAnsi"/>
        </w:rPr>
      </w:pPr>
      <w:r w:rsidRPr="00FE0B52">
        <w:rPr>
          <w:rFonts w:cstheme="minorHAnsi"/>
        </w:rPr>
        <w:t>Please keep reading at home! It is very important that you try and read at leas</w:t>
      </w:r>
      <w:r w:rsidR="009506C1" w:rsidRPr="00FE0B52">
        <w:rPr>
          <w:rFonts w:cstheme="minorHAnsi"/>
        </w:rPr>
        <w:t xml:space="preserve">t 3 x per week. </w:t>
      </w:r>
    </w:p>
    <w:p w14:paraId="57021AE1" w14:textId="212BC4DB" w:rsidR="00485A0C" w:rsidRPr="00FE0B52" w:rsidRDefault="00485A0C" w:rsidP="00E90AD5">
      <w:pPr>
        <w:rPr>
          <w:rFonts w:cstheme="minorHAnsi"/>
        </w:rPr>
      </w:pPr>
      <w:r w:rsidRPr="00FE0B52">
        <w:rPr>
          <w:rFonts w:cstheme="minorHAnsi"/>
        </w:rPr>
        <w:t xml:space="preserve">These websites also have </w:t>
      </w:r>
      <w:r w:rsidRPr="00FE0B52">
        <w:rPr>
          <w:rFonts w:cstheme="minorHAnsi"/>
          <w:u w:val="single"/>
        </w:rPr>
        <w:t>books to download / listen to</w:t>
      </w:r>
      <w:r w:rsidR="000501B1" w:rsidRPr="00FE0B52">
        <w:rPr>
          <w:rFonts w:cstheme="minorHAnsi"/>
        </w:rPr>
        <w:t>:</w:t>
      </w:r>
    </w:p>
    <w:p w14:paraId="4C68FBBD" w14:textId="2E3C6902" w:rsidR="00485A0C" w:rsidRPr="00FE0B52" w:rsidRDefault="00485A0C" w:rsidP="00E90AD5">
      <w:pPr>
        <w:rPr>
          <w:rStyle w:val="Hyperlink"/>
          <w:rFonts w:cstheme="minorHAnsi"/>
        </w:rPr>
      </w:pPr>
      <w:r w:rsidRPr="00FE0B52">
        <w:rPr>
          <w:rFonts w:cstheme="minorHAnsi"/>
          <w:b/>
          <w:bCs/>
        </w:rPr>
        <w:t>Audible Books</w:t>
      </w:r>
      <w:r w:rsidRPr="00FE0B52">
        <w:rPr>
          <w:rFonts w:cstheme="minorHAnsi"/>
        </w:rPr>
        <w:t xml:space="preserve"> – Free audio books for all ages - </w:t>
      </w:r>
      <w:hyperlink r:id="rId16" w:history="1">
        <w:r w:rsidRPr="00FE0B52">
          <w:rPr>
            <w:rStyle w:val="Hyperlink"/>
            <w:rFonts w:cstheme="minorHAnsi"/>
          </w:rPr>
          <w:t>https://stories.audible.com/start-listen</w:t>
        </w:r>
      </w:hyperlink>
    </w:p>
    <w:p w14:paraId="1D39711D" w14:textId="121FE1C2" w:rsidR="00F66194" w:rsidRPr="00FE0B52" w:rsidRDefault="00F66194" w:rsidP="00F66194">
      <w:pPr>
        <w:rPr>
          <w:rFonts w:cstheme="minorHAnsi"/>
        </w:rPr>
      </w:pPr>
      <w:r w:rsidRPr="00FE0B52">
        <w:rPr>
          <w:rFonts w:cstheme="minorHAnsi"/>
          <w:b/>
          <w:bCs/>
        </w:rPr>
        <w:t>World Book</w:t>
      </w:r>
      <w:r w:rsidRPr="00FE0B52">
        <w:rPr>
          <w:rFonts w:cstheme="minorHAnsi"/>
        </w:rPr>
        <w:t xml:space="preserve"> – Free eBooks and audio books for all ages - </w:t>
      </w:r>
      <w:hyperlink r:id="rId17" w:history="1">
        <w:r w:rsidRPr="00FE0B52">
          <w:rPr>
            <w:rStyle w:val="Hyperlink"/>
            <w:rFonts w:cstheme="minorHAnsi"/>
          </w:rPr>
          <w:t>https://worldbook.kitaboo.com/reader/worldbook/</w:t>
        </w:r>
      </w:hyperlink>
      <w:r w:rsidRPr="00FE0B52">
        <w:rPr>
          <w:rFonts w:cstheme="minorHAnsi"/>
        </w:rPr>
        <w:t xml:space="preserve"> </w:t>
      </w:r>
    </w:p>
    <w:p w14:paraId="5E4975DD" w14:textId="07CA44EF" w:rsidR="008433F5" w:rsidRPr="00FE0B52" w:rsidRDefault="00746E8C" w:rsidP="00F66194">
      <w:pPr>
        <w:rPr>
          <w:rFonts w:cstheme="minorHAnsi"/>
          <w:b/>
          <w:u w:val="single"/>
        </w:rPr>
      </w:pPr>
      <w:r w:rsidRPr="00FE0B52">
        <w:rPr>
          <w:rFonts w:cstheme="minorHAnsi"/>
          <w:b/>
          <w:u w:val="single"/>
        </w:rPr>
        <w:t>E</w:t>
      </w:r>
      <w:r w:rsidR="00B1541C" w:rsidRPr="00FE0B52">
        <w:rPr>
          <w:rFonts w:cstheme="minorHAnsi"/>
          <w:b/>
          <w:u w:val="single"/>
        </w:rPr>
        <w:t>NGLISH</w:t>
      </w:r>
    </w:p>
    <w:p w14:paraId="04D663F8" w14:textId="7F02DD3B" w:rsidR="0095679E" w:rsidRPr="00FE0B52" w:rsidRDefault="0095679E" w:rsidP="0095679E">
      <w:pPr>
        <w:rPr>
          <w:rFonts w:cstheme="minorHAnsi"/>
        </w:rPr>
      </w:pPr>
      <w:r w:rsidRPr="00FE0B52">
        <w:rPr>
          <w:rFonts w:cstheme="minorHAnsi"/>
        </w:rPr>
        <w:t xml:space="preserve">This week, you will be showing us your creative writing skills. Use your imagination to create and write a story based on the lake image. The image and quick planning page are in a document on the class page. Follow the instructions and remember to include a subordinate clause, relative clause and fronted adverbial. </w:t>
      </w:r>
    </w:p>
    <w:p w14:paraId="2ABD08C1" w14:textId="6E111F14" w:rsidR="00C83C9B" w:rsidRPr="00FE0B52" w:rsidRDefault="002256E9" w:rsidP="00F66194">
      <w:pPr>
        <w:rPr>
          <w:rFonts w:cstheme="minorHAnsi"/>
        </w:rPr>
      </w:pPr>
      <w:r w:rsidRPr="00FE0B52">
        <w:rPr>
          <w:rFonts w:cstheme="minorHAnsi"/>
        </w:rPr>
        <w:t xml:space="preserve">Email your finished writing to the school email </w:t>
      </w:r>
      <w:hyperlink r:id="rId18" w:history="1">
        <w:r w:rsidRPr="00FE0B52">
          <w:rPr>
            <w:rStyle w:val="Hyperlink"/>
            <w:rFonts w:cstheme="minorHAnsi"/>
          </w:rPr>
          <w:t>learning@beechwoodprimaryschool.co.uk</w:t>
        </w:r>
      </w:hyperlink>
      <w:r w:rsidRPr="00FE0B52">
        <w:rPr>
          <w:rFonts w:cstheme="minorHAnsi"/>
        </w:rPr>
        <w:t xml:space="preserve"> – we would love to see what you come up with!</w:t>
      </w:r>
    </w:p>
    <w:p w14:paraId="10B3F32C" w14:textId="580A2A16" w:rsidR="00C83C9B" w:rsidRPr="00FE0B52" w:rsidRDefault="00C83C9B" w:rsidP="00C83C9B">
      <w:pPr>
        <w:rPr>
          <w:rFonts w:cstheme="minorHAnsi"/>
          <w:b/>
          <w:u w:val="single"/>
        </w:rPr>
      </w:pPr>
      <w:r w:rsidRPr="00FE0B52">
        <w:rPr>
          <w:rFonts w:cstheme="minorHAnsi"/>
          <w:b/>
          <w:u w:val="single"/>
        </w:rPr>
        <w:t>SCIENCE</w:t>
      </w:r>
    </w:p>
    <w:p w14:paraId="2C48F025" w14:textId="1906B1BA" w:rsidR="000C7E7A" w:rsidRPr="00FE0B52" w:rsidRDefault="000C7E7A" w:rsidP="00E90AD5">
      <w:pPr>
        <w:rPr>
          <w:rFonts w:cstheme="minorHAnsi"/>
        </w:rPr>
      </w:pPr>
      <w:r w:rsidRPr="00FE0B52">
        <w:rPr>
          <w:rFonts w:cstheme="minorHAnsi"/>
        </w:rPr>
        <w:t>This week, we are focussing on science. Our new topic is animals, their food chains and their habitats.</w:t>
      </w:r>
    </w:p>
    <w:p w14:paraId="1CBE895D" w14:textId="179AFB0F" w:rsidR="000C7E7A" w:rsidRPr="00FE0B52" w:rsidRDefault="000C7E7A" w:rsidP="00E90AD5">
      <w:pPr>
        <w:rPr>
          <w:rFonts w:cstheme="minorHAnsi"/>
        </w:rPr>
      </w:pPr>
      <w:r w:rsidRPr="00FE0B52">
        <w:rPr>
          <w:rFonts w:cstheme="minorHAnsi"/>
          <w:noProof/>
          <w:lang w:eastAsia="en-GB"/>
        </w:rPr>
        <w:drawing>
          <wp:anchor distT="0" distB="0" distL="114300" distR="114300" simplePos="0" relativeHeight="251660288" behindDoc="0" locked="0" layoutInCell="1" allowOverlap="1" wp14:anchorId="6E17EAD9" wp14:editId="313CE171">
            <wp:simplePos x="0" y="0"/>
            <wp:positionH relativeFrom="column">
              <wp:posOffset>3258185</wp:posOffset>
            </wp:positionH>
            <wp:positionV relativeFrom="paragraph">
              <wp:posOffset>46990</wp:posOffset>
            </wp:positionV>
            <wp:extent cx="2389505" cy="97155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implechain.gif"/>
                    <pic:cNvPicPr/>
                  </pic:nvPicPr>
                  <pic:blipFill>
                    <a:blip r:embed="rId19">
                      <a:extLst>
                        <a:ext uri="{28A0092B-C50C-407E-A947-70E740481C1C}">
                          <a14:useLocalDpi xmlns:a14="http://schemas.microsoft.com/office/drawing/2010/main" val="0"/>
                        </a:ext>
                      </a:extLst>
                    </a:blip>
                    <a:stretch>
                      <a:fillRect/>
                    </a:stretch>
                  </pic:blipFill>
                  <pic:spPr>
                    <a:xfrm>
                      <a:off x="0" y="0"/>
                      <a:ext cx="2389505" cy="971550"/>
                    </a:xfrm>
                    <a:prstGeom prst="rect">
                      <a:avLst/>
                    </a:prstGeom>
                  </pic:spPr>
                </pic:pic>
              </a:graphicData>
            </a:graphic>
            <wp14:sizeRelH relativeFrom="margin">
              <wp14:pctWidth>0</wp14:pctWidth>
            </wp14:sizeRelH>
            <wp14:sizeRelV relativeFrom="margin">
              <wp14:pctHeight>0</wp14:pctHeight>
            </wp14:sizeRelV>
          </wp:anchor>
        </w:drawing>
      </w:r>
      <w:r w:rsidRPr="00FE0B52">
        <w:rPr>
          <w:rFonts w:cstheme="minorHAnsi"/>
        </w:rPr>
        <w:t>A food chain describes the order in which animals and plants are eaten. For example, a plant will be eaten by a rabbit then the rabbit will be eaten by a fox. There are different food chains in different habitats with all sorts of plants and animals relying on this cycle to survive.</w:t>
      </w:r>
    </w:p>
    <w:p w14:paraId="51927980" w14:textId="6CCDBFEE" w:rsidR="006A5147" w:rsidRPr="00FE0B52" w:rsidRDefault="006A5147" w:rsidP="00E90AD5">
      <w:pPr>
        <w:rPr>
          <w:rFonts w:cstheme="minorHAnsi"/>
          <w:u w:val="single"/>
        </w:rPr>
      </w:pPr>
      <w:r w:rsidRPr="00FE0B52">
        <w:rPr>
          <w:rFonts w:cstheme="minorHAnsi"/>
          <w:u w:val="single"/>
        </w:rPr>
        <w:t>Food chain activity</w:t>
      </w:r>
    </w:p>
    <w:p w14:paraId="28DF0EEA" w14:textId="4E0C765C" w:rsidR="006A5147" w:rsidRPr="00FE0B52" w:rsidRDefault="006A5147" w:rsidP="00EC064D">
      <w:pPr>
        <w:rPr>
          <w:rFonts w:cstheme="minorHAnsi"/>
        </w:rPr>
      </w:pPr>
      <w:r w:rsidRPr="00FE0B52">
        <w:rPr>
          <w:rFonts w:cstheme="minorHAnsi"/>
        </w:rPr>
        <w:t xml:space="preserve">Complete the activity on </w:t>
      </w:r>
      <w:r w:rsidRPr="00FE0B52">
        <w:rPr>
          <w:rFonts w:cstheme="minorHAnsi"/>
          <w:u w:val="single"/>
        </w:rPr>
        <w:t xml:space="preserve">BBC </w:t>
      </w:r>
      <w:proofErr w:type="spellStart"/>
      <w:r w:rsidRPr="00FE0B52">
        <w:rPr>
          <w:rFonts w:cstheme="minorHAnsi"/>
          <w:u w:val="single"/>
        </w:rPr>
        <w:t>Bitesize</w:t>
      </w:r>
      <w:proofErr w:type="spellEnd"/>
      <w:r w:rsidRPr="00FE0B52">
        <w:rPr>
          <w:rFonts w:cstheme="minorHAnsi"/>
        </w:rPr>
        <w:t xml:space="preserve"> about t</w:t>
      </w:r>
      <w:r w:rsidR="00EC064D" w:rsidRPr="00FE0B52">
        <w:rPr>
          <w:rFonts w:cstheme="minorHAnsi"/>
        </w:rPr>
        <w:t>he food chain in the Arctic Tundra</w:t>
      </w:r>
      <w:r w:rsidRPr="00FE0B52">
        <w:rPr>
          <w:rFonts w:cstheme="minorHAnsi"/>
        </w:rPr>
        <w:t xml:space="preserve">. </w:t>
      </w:r>
      <w:r w:rsidRPr="00FE0B52">
        <w:rPr>
          <w:rFonts w:cstheme="minorHAnsi"/>
          <w:u w:val="single"/>
        </w:rPr>
        <w:t>Play the game</w:t>
      </w:r>
      <w:r w:rsidR="00FE0B52">
        <w:rPr>
          <w:rFonts w:cstheme="minorHAnsi"/>
        </w:rPr>
        <w:t xml:space="preserve"> to</w:t>
      </w:r>
      <w:r w:rsidR="00EC064D" w:rsidRPr="00FE0B52">
        <w:rPr>
          <w:rFonts w:cstheme="minorHAnsi"/>
        </w:rPr>
        <w:t xml:space="preserve"> f</w:t>
      </w:r>
      <w:r w:rsidR="00EC064D" w:rsidRPr="00FE0B52">
        <w:rPr>
          <w:rFonts w:cstheme="minorHAnsi"/>
          <w:color w:val="231F20"/>
          <w:shd w:val="clear" w:color="auto" w:fill="FFFFFF"/>
        </w:rPr>
        <w:t>irst, find a producer – a plant that makes its own food from sunlight. Next, find a consumer that eats the producer. Then, find another consumer that eats meat.</w:t>
      </w:r>
    </w:p>
    <w:p w14:paraId="6E27B53B" w14:textId="5062A105" w:rsidR="006112ED" w:rsidRPr="00FE0B52" w:rsidRDefault="00D87FCA" w:rsidP="00E90AD5">
      <w:pPr>
        <w:rPr>
          <w:rFonts w:cstheme="minorHAnsi"/>
        </w:rPr>
      </w:pPr>
      <w:hyperlink r:id="rId20" w:history="1">
        <w:r w:rsidR="006112ED" w:rsidRPr="00FE0B52">
          <w:rPr>
            <w:rStyle w:val="Hyperlink"/>
            <w:rFonts w:cstheme="minorHAnsi"/>
          </w:rPr>
          <w:t>https://www.bbc.co.uk/bitesize/topics/zbnnb9q/articles/zcgbjty</w:t>
        </w:r>
      </w:hyperlink>
    </w:p>
    <w:p w14:paraId="6276BC86" w14:textId="7B81D662" w:rsidR="000C7E7A" w:rsidRPr="00FE0B52" w:rsidRDefault="006A5147" w:rsidP="00E90AD5">
      <w:pPr>
        <w:rPr>
          <w:rFonts w:cstheme="minorHAnsi"/>
        </w:rPr>
      </w:pPr>
      <w:r w:rsidRPr="00FE0B52">
        <w:rPr>
          <w:rFonts w:cstheme="minorHAnsi"/>
        </w:rPr>
        <w:t>Make notes on the videos about the differen</w:t>
      </w:r>
      <w:r w:rsidR="006112ED" w:rsidRPr="00FE0B52">
        <w:rPr>
          <w:rFonts w:cstheme="minorHAnsi"/>
        </w:rPr>
        <w:t>t animals and create a mini book</w:t>
      </w:r>
      <w:r w:rsidRPr="00FE0B52">
        <w:rPr>
          <w:rFonts w:cstheme="minorHAnsi"/>
        </w:rPr>
        <w:t xml:space="preserve"> a</w:t>
      </w:r>
      <w:r w:rsidR="006112ED" w:rsidRPr="00FE0B52">
        <w:rPr>
          <w:rFonts w:cstheme="minorHAnsi"/>
        </w:rPr>
        <w:t>bout the animals of the Tundra</w:t>
      </w:r>
      <w:r w:rsidRPr="00FE0B52">
        <w:rPr>
          <w:rFonts w:cstheme="minorHAnsi"/>
        </w:rPr>
        <w:t xml:space="preserve"> and what they eat.</w:t>
      </w:r>
    </w:p>
    <w:p w14:paraId="44D2D01B" w14:textId="4DC5F464" w:rsidR="006A5147" w:rsidRPr="00FE0B52" w:rsidRDefault="006A5147" w:rsidP="00E90AD5">
      <w:pPr>
        <w:rPr>
          <w:rFonts w:cstheme="minorHAnsi"/>
          <w:u w:val="single"/>
        </w:rPr>
      </w:pPr>
      <w:r w:rsidRPr="00FE0B52">
        <w:rPr>
          <w:rFonts w:cstheme="minorHAnsi"/>
          <w:u w:val="single"/>
        </w:rPr>
        <w:t>Habitat activity</w:t>
      </w:r>
    </w:p>
    <w:p w14:paraId="469486B9" w14:textId="7EF3E1A8" w:rsidR="000C7E7A" w:rsidRPr="00FE0B52" w:rsidRDefault="006A5147" w:rsidP="00E90AD5">
      <w:pPr>
        <w:rPr>
          <w:rFonts w:cstheme="minorHAnsi"/>
        </w:rPr>
      </w:pPr>
      <w:r w:rsidRPr="00FE0B52">
        <w:rPr>
          <w:rFonts w:cstheme="minorHAnsi"/>
        </w:rPr>
        <w:t>Use the search engine ‘</w:t>
      </w:r>
      <w:proofErr w:type="spellStart"/>
      <w:r w:rsidR="008D3C7D" w:rsidRPr="00FE0B52">
        <w:rPr>
          <w:rFonts w:cstheme="minorHAnsi"/>
        </w:rPr>
        <w:t>Kiddle</w:t>
      </w:r>
      <w:proofErr w:type="spellEnd"/>
      <w:r w:rsidR="008D3C7D" w:rsidRPr="00FE0B52">
        <w:rPr>
          <w:rFonts w:cstheme="minorHAnsi"/>
        </w:rPr>
        <w:t>’ to research the Arctic Tundra</w:t>
      </w:r>
      <w:r w:rsidRPr="00FE0B52">
        <w:rPr>
          <w:rFonts w:cstheme="minorHAnsi"/>
        </w:rPr>
        <w:t xml:space="preserve"> as a habitat. Which animals live there?</w:t>
      </w:r>
      <w:r w:rsidR="008D3C7D" w:rsidRPr="00FE0B52">
        <w:rPr>
          <w:rFonts w:cstheme="minorHAnsi"/>
        </w:rPr>
        <w:t xml:space="preserve"> What do they eat? What is the temperature there? How is it different to the Savannah?</w:t>
      </w:r>
    </w:p>
    <w:p w14:paraId="5462BE0D" w14:textId="1DA22693" w:rsidR="000C7E7A" w:rsidRPr="00FE0B52" w:rsidRDefault="000C7E7A" w:rsidP="00E90AD5">
      <w:pPr>
        <w:rPr>
          <w:rFonts w:cstheme="minorHAnsi"/>
          <w:b/>
          <w:u w:val="single"/>
        </w:rPr>
      </w:pPr>
      <w:r w:rsidRPr="00FE0B52">
        <w:rPr>
          <w:rFonts w:cstheme="minorHAnsi"/>
          <w:b/>
          <w:u w:val="single"/>
        </w:rPr>
        <w:lastRenderedPageBreak/>
        <w:t>ART</w:t>
      </w:r>
    </w:p>
    <w:p w14:paraId="70AE9850" w14:textId="75EEB64A" w:rsidR="000C7E7A" w:rsidRPr="00FE0B52" w:rsidRDefault="00FE0B52" w:rsidP="00E90AD5">
      <w:pPr>
        <w:rPr>
          <w:rFonts w:cstheme="minorHAnsi"/>
        </w:rPr>
      </w:pPr>
      <w:r w:rsidRPr="00FE0B52">
        <w:rPr>
          <w:rFonts w:cstheme="minorHAnsi"/>
        </w:rPr>
        <w:t xml:space="preserve">Practise your art skills by creating a mixed media </w:t>
      </w:r>
      <w:r w:rsidRPr="00FE0B52">
        <w:rPr>
          <w:rFonts w:cstheme="minorHAnsi"/>
          <w:color w:val="555555"/>
        </w:rPr>
        <w:t>outcome of Arctic landscapes. Experiment using a variety of artistic t</w:t>
      </w:r>
      <w:r>
        <w:rPr>
          <w:rFonts w:cstheme="minorHAnsi"/>
          <w:color w:val="555555"/>
        </w:rPr>
        <w:t>echniques and materials such as</w:t>
      </w:r>
      <w:r w:rsidRPr="00FE0B52">
        <w:rPr>
          <w:rFonts w:cstheme="minorHAnsi"/>
          <w:color w:val="555555"/>
        </w:rPr>
        <w:t xml:space="preserve"> oil pastel, chalk pastel, </w:t>
      </w:r>
      <w:proofErr w:type="spellStart"/>
      <w:r w:rsidRPr="00FE0B52">
        <w:rPr>
          <w:rFonts w:cstheme="minorHAnsi"/>
          <w:color w:val="555555"/>
        </w:rPr>
        <w:t>Brusho</w:t>
      </w:r>
      <w:proofErr w:type="spellEnd"/>
      <w:r w:rsidRPr="00FE0B52">
        <w:rPr>
          <w:rFonts w:cstheme="minorHAnsi"/>
          <w:color w:val="555555"/>
        </w:rPr>
        <w:t>, spray diffusers, stencilling and paper collage.</w:t>
      </w:r>
      <w:r>
        <w:rPr>
          <w:rFonts w:cstheme="minorHAnsi"/>
          <w:color w:val="555555"/>
        </w:rPr>
        <w:t xml:space="preserve"> Take a look at some of the wonderful images below and take inspiration!</w:t>
      </w:r>
    </w:p>
    <w:p w14:paraId="7D347793" w14:textId="5513C2CF" w:rsidR="00FE0B52" w:rsidRPr="00FE0B52" w:rsidRDefault="00D87FCA" w:rsidP="00E90AD5">
      <w:pPr>
        <w:rPr>
          <w:rFonts w:cstheme="minorHAnsi"/>
        </w:rPr>
      </w:pPr>
      <w:hyperlink r:id="rId21" w:history="1">
        <w:r w:rsidR="00FE0B52" w:rsidRPr="00FE0B52">
          <w:rPr>
            <w:rStyle w:val="Hyperlink"/>
            <w:rFonts w:cstheme="minorHAnsi"/>
          </w:rPr>
          <w:t>https://constantine.cornwall.sch.uk/arctic-art-in-tamar-class/</w:t>
        </w:r>
      </w:hyperlink>
      <w:r w:rsidR="00FE0B52" w:rsidRPr="00FE0B52">
        <w:rPr>
          <w:rFonts w:cstheme="minorHAnsi"/>
        </w:rPr>
        <w:t xml:space="preserve"> </w:t>
      </w:r>
    </w:p>
    <w:p w14:paraId="33B039E2" w14:textId="65BD5E6D" w:rsidR="000C7E7A" w:rsidRPr="00FE0B52" w:rsidRDefault="000C7E7A" w:rsidP="00E90AD5">
      <w:pPr>
        <w:rPr>
          <w:rFonts w:cstheme="minorHAnsi"/>
        </w:rPr>
      </w:pPr>
    </w:p>
    <w:p w14:paraId="1EDF3E13" w14:textId="7A20B8E9" w:rsidR="005E3ED0" w:rsidRPr="00FE0B52" w:rsidRDefault="005E3ED0" w:rsidP="00E90AD5">
      <w:pPr>
        <w:rPr>
          <w:rFonts w:cstheme="minorHAnsi"/>
          <w:b/>
          <w:u w:val="single"/>
        </w:rPr>
      </w:pPr>
      <w:r w:rsidRPr="00FE0B52">
        <w:rPr>
          <w:rFonts w:cstheme="minorHAnsi"/>
          <w:b/>
          <w:u w:val="single"/>
        </w:rPr>
        <w:t>PHYSICAL ACTIVITIES</w:t>
      </w:r>
    </w:p>
    <w:p w14:paraId="35728CB5" w14:textId="77777777" w:rsidR="000501B1" w:rsidRPr="00FE0B52" w:rsidRDefault="00E13C2E" w:rsidP="00E90AD5">
      <w:pPr>
        <w:rPr>
          <w:rFonts w:cstheme="minorHAnsi"/>
        </w:rPr>
      </w:pPr>
      <w:r w:rsidRPr="00FE0B52">
        <w:rPr>
          <w:rFonts w:cstheme="minorHAnsi"/>
        </w:rPr>
        <w:t>Remember to look after both your physical and mental health. They are so important.</w:t>
      </w:r>
    </w:p>
    <w:p w14:paraId="641617F3" w14:textId="4233A754" w:rsidR="000501B1" w:rsidRPr="00FE0B52" w:rsidRDefault="000501B1" w:rsidP="00E90AD5">
      <w:pPr>
        <w:rPr>
          <w:rFonts w:cstheme="minorHAnsi"/>
        </w:rPr>
      </w:pPr>
      <w:r w:rsidRPr="00FE0B52">
        <w:rPr>
          <w:rFonts w:cstheme="minorHAnsi"/>
        </w:rPr>
        <w:t xml:space="preserve">This week why don’t you try to go on a </w:t>
      </w:r>
      <w:r w:rsidRPr="00FE0B52">
        <w:rPr>
          <w:rFonts w:cstheme="minorHAnsi"/>
          <w:u w:val="single"/>
        </w:rPr>
        <w:t>walk</w:t>
      </w:r>
      <w:r w:rsidRPr="00FE0B52">
        <w:rPr>
          <w:rFonts w:cstheme="minorHAnsi"/>
        </w:rPr>
        <w:t xml:space="preserve"> with your family? Send a picture of your walk in to the learning email!</w:t>
      </w:r>
    </w:p>
    <w:p w14:paraId="351BE9FE" w14:textId="068CD6B8" w:rsidR="00274FBF" w:rsidRPr="00FE0B52" w:rsidRDefault="00E218FE" w:rsidP="00E90AD5">
      <w:pPr>
        <w:rPr>
          <w:rFonts w:cstheme="minorHAnsi"/>
        </w:rPr>
      </w:pPr>
      <w:r w:rsidRPr="00FE0B52">
        <w:rPr>
          <w:rFonts w:cstheme="minorHAnsi"/>
        </w:rPr>
        <w:t>These websites will</w:t>
      </w:r>
      <w:r w:rsidR="002256E9" w:rsidRPr="00FE0B52">
        <w:rPr>
          <w:rFonts w:cstheme="minorHAnsi"/>
        </w:rPr>
        <w:t xml:space="preserve"> also help you keep active:</w:t>
      </w:r>
    </w:p>
    <w:p w14:paraId="0BD38B8E" w14:textId="5CE969A3" w:rsidR="00E218FE" w:rsidRPr="00FE0B52" w:rsidRDefault="00E218FE" w:rsidP="00E218FE">
      <w:pPr>
        <w:pStyle w:val="ListParagraph"/>
        <w:numPr>
          <w:ilvl w:val="0"/>
          <w:numId w:val="3"/>
        </w:numPr>
        <w:rPr>
          <w:rFonts w:cstheme="minorHAnsi"/>
          <w:sz w:val="22"/>
          <w:szCs w:val="22"/>
        </w:rPr>
      </w:pPr>
      <w:r w:rsidRPr="00FE0B52">
        <w:rPr>
          <w:rFonts w:cstheme="minorHAnsi"/>
          <w:b/>
          <w:bCs/>
          <w:sz w:val="22"/>
          <w:szCs w:val="22"/>
        </w:rPr>
        <w:t>Body Coach</w:t>
      </w:r>
      <w:r w:rsidRPr="00FE0B52">
        <w:rPr>
          <w:rFonts w:cstheme="minorHAnsi"/>
          <w:sz w:val="22"/>
          <w:szCs w:val="22"/>
        </w:rPr>
        <w:t xml:space="preserve"> – Jo Wick</w:t>
      </w:r>
      <w:r w:rsidR="00C84370" w:rsidRPr="00FE0B52">
        <w:rPr>
          <w:rFonts w:cstheme="minorHAnsi"/>
          <w:sz w:val="22"/>
          <w:szCs w:val="22"/>
        </w:rPr>
        <w:t>s</w:t>
      </w:r>
      <w:r w:rsidRPr="00FE0B52">
        <w:rPr>
          <w:rFonts w:cstheme="minorHAnsi"/>
          <w:sz w:val="22"/>
          <w:szCs w:val="22"/>
        </w:rPr>
        <w:t xml:space="preserve"> live P.E. lesson at 9 am every day – (All ages)  </w:t>
      </w:r>
      <w:hyperlink r:id="rId22" w:history="1">
        <w:r w:rsidRPr="00FE0B52">
          <w:rPr>
            <w:rStyle w:val="Hyperlink"/>
            <w:rFonts w:cstheme="minorHAnsi"/>
            <w:sz w:val="22"/>
            <w:szCs w:val="22"/>
          </w:rPr>
          <w:t>https://www.youtube.com/watch?v=K6r99N3kXME</w:t>
        </w:r>
      </w:hyperlink>
    </w:p>
    <w:p w14:paraId="4D9D8E38" w14:textId="77777777" w:rsidR="00E218FE" w:rsidRPr="00FE0B52" w:rsidRDefault="00E218FE" w:rsidP="00E218FE">
      <w:pPr>
        <w:pStyle w:val="ListParagraph"/>
        <w:numPr>
          <w:ilvl w:val="0"/>
          <w:numId w:val="3"/>
        </w:numPr>
        <w:rPr>
          <w:rFonts w:cstheme="minorHAnsi"/>
          <w:sz w:val="22"/>
          <w:szCs w:val="22"/>
        </w:rPr>
      </w:pPr>
      <w:r w:rsidRPr="00FE0B52">
        <w:rPr>
          <w:rFonts w:cstheme="minorHAnsi"/>
          <w:b/>
          <w:bCs/>
          <w:sz w:val="22"/>
          <w:szCs w:val="22"/>
        </w:rPr>
        <w:t>Cosmic Yoga</w:t>
      </w:r>
      <w:r w:rsidRPr="00FE0B52">
        <w:rPr>
          <w:rFonts w:cstheme="minorHAnsi"/>
          <w:sz w:val="22"/>
          <w:szCs w:val="22"/>
        </w:rPr>
        <w:t xml:space="preserve"> – </w:t>
      </w:r>
      <w:hyperlink r:id="rId23" w:history="1">
        <w:r w:rsidRPr="00FE0B52">
          <w:rPr>
            <w:rStyle w:val="Hyperlink"/>
            <w:rFonts w:cstheme="minorHAnsi"/>
            <w:sz w:val="22"/>
            <w:szCs w:val="22"/>
          </w:rPr>
          <w:t>https://www.youtube.com/user/CosmicKidsYoga</w:t>
        </w:r>
      </w:hyperlink>
    </w:p>
    <w:p w14:paraId="515589CA" w14:textId="143419E7" w:rsidR="00A26F1B" w:rsidRPr="00FE0B52" w:rsidRDefault="00E218FE" w:rsidP="00E90AD5">
      <w:pPr>
        <w:pStyle w:val="ListParagraph"/>
        <w:numPr>
          <w:ilvl w:val="0"/>
          <w:numId w:val="3"/>
        </w:numPr>
        <w:rPr>
          <w:rStyle w:val="Hyperlink"/>
          <w:rFonts w:cstheme="minorHAnsi"/>
          <w:color w:val="auto"/>
          <w:sz w:val="22"/>
          <w:szCs w:val="22"/>
          <w:u w:val="none"/>
        </w:rPr>
      </w:pPr>
      <w:r w:rsidRPr="00FE0B52">
        <w:rPr>
          <w:rFonts w:cstheme="minorHAnsi"/>
          <w:b/>
          <w:bCs/>
          <w:sz w:val="22"/>
          <w:szCs w:val="22"/>
        </w:rPr>
        <w:t>Stay Active</w:t>
      </w:r>
      <w:r w:rsidRPr="00FE0B52">
        <w:rPr>
          <w:rFonts w:cstheme="minorHAnsi"/>
          <w:sz w:val="22"/>
          <w:szCs w:val="22"/>
        </w:rPr>
        <w:t xml:space="preserve"> – Premier Education Free activities to stay active at home - </w:t>
      </w:r>
      <w:hyperlink r:id="rId24" w:history="1">
        <w:r w:rsidRPr="00FE0B52">
          <w:rPr>
            <w:rStyle w:val="Hyperlink"/>
            <w:rFonts w:cstheme="minorHAnsi"/>
            <w:sz w:val="22"/>
            <w:szCs w:val="22"/>
          </w:rPr>
          <w:t>https://www.premier-education.com/stay-active/</w:t>
        </w:r>
      </w:hyperlink>
    </w:p>
    <w:p w14:paraId="2DD27D9F" w14:textId="77777777" w:rsidR="00FE0B52" w:rsidRPr="00FE0B52" w:rsidRDefault="00FE0B52" w:rsidP="00FE0B52">
      <w:pPr>
        <w:rPr>
          <w:rStyle w:val="Hyperlink"/>
          <w:rFonts w:cstheme="minorHAnsi"/>
          <w:color w:val="auto"/>
          <w:u w:val="none"/>
        </w:rPr>
      </w:pPr>
    </w:p>
    <w:p w14:paraId="2CB34731" w14:textId="55771831" w:rsidR="00FE0B52" w:rsidRDefault="00FE0B52" w:rsidP="00FE0B52">
      <w:pPr>
        <w:rPr>
          <w:rFonts w:cstheme="minorHAnsi"/>
        </w:rPr>
      </w:pPr>
      <w:r>
        <w:rPr>
          <w:rFonts w:cstheme="minorHAnsi"/>
        </w:rPr>
        <w:t>Finally, don’t forget to take a look at the Oak National Academy. There are many subjects and topics that you could learn more about. Why not take a look and try out some of the lessons?</w:t>
      </w:r>
    </w:p>
    <w:p w14:paraId="204C7A9F" w14:textId="54E7FC39" w:rsidR="002256E9" w:rsidRPr="00FE0B52" w:rsidRDefault="00FE0B52" w:rsidP="00E90AD5">
      <w:pPr>
        <w:rPr>
          <w:rFonts w:cstheme="minorHAnsi"/>
        </w:rPr>
      </w:pPr>
      <w:r w:rsidRPr="00FE0B52">
        <w:rPr>
          <w:rFonts w:cstheme="minorHAnsi"/>
        </w:rPr>
        <w:t>https://classroom.thenational.academy/subjects-by-year/year-5/</w:t>
      </w:r>
    </w:p>
    <w:p w14:paraId="77655DC4" w14:textId="43F3C249" w:rsidR="001B2AA1" w:rsidRPr="00FE0B52" w:rsidRDefault="001C55CD" w:rsidP="00D20A66">
      <w:pPr>
        <w:rPr>
          <w:rStyle w:val="Hyperlink"/>
          <w:rFonts w:cstheme="minorHAnsi"/>
          <w:color w:val="auto"/>
          <w:u w:val="none"/>
        </w:rPr>
      </w:pPr>
      <w:r w:rsidRPr="00FE0B52">
        <w:rPr>
          <w:rStyle w:val="Hyperlink"/>
          <w:rFonts w:cstheme="minorHAnsi"/>
          <w:color w:val="auto"/>
          <w:u w:val="none"/>
        </w:rPr>
        <w:t xml:space="preserve">We hope you can </w:t>
      </w:r>
      <w:r w:rsidR="006B447D" w:rsidRPr="00FE0B52">
        <w:rPr>
          <w:rStyle w:val="Hyperlink"/>
          <w:rFonts w:cstheme="minorHAnsi"/>
          <w:color w:val="auto"/>
          <w:u w:val="none"/>
        </w:rPr>
        <w:t xml:space="preserve">complete </w:t>
      </w:r>
      <w:r w:rsidR="007A5D77" w:rsidRPr="00FE0B52">
        <w:rPr>
          <w:rStyle w:val="Hyperlink"/>
          <w:rFonts w:cstheme="minorHAnsi"/>
          <w:color w:val="auto"/>
          <w:u w:val="none"/>
        </w:rPr>
        <w:t xml:space="preserve">many of these activities throughout the </w:t>
      </w:r>
      <w:r w:rsidR="00260007" w:rsidRPr="00FE0B52">
        <w:rPr>
          <w:rStyle w:val="Hyperlink"/>
          <w:rFonts w:cstheme="minorHAnsi"/>
          <w:color w:val="auto"/>
          <w:u w:val="none"/>
        </w:rPr>
        <w:t>week</w:t>
      </w:r>
      <w:r w:rsidR="001B2AA1" w:rsidRPr="00FE0B52">
        <w:rPr>
          <w:rStyle w:val="Hyperlink"/>
          <w:rFonts w:cstheme="minorHAnsi"/>
          <w:color w:val="auto"/>
          <w:u w:val="none"/>
        </w:rPr>
        <w:t xml:space="preserve"> and really look forward</w:t>
      </w:r>
      <w:r w:rsidR="00A8703B" w:rsidRPr="00FE0B52">
        <w:rPr>
          <w:rStyle w:val="Hyperlink"/>
          <w:rFonts w:cstheme="minorHAnsi"/>
          <w:color w:val="auto"/>
          <w:u w:val="none"/>
        </w:rPr>
        <w:t xml:space="preserve"> to seeing all your hard work!</w:t>
      </w:r>
    </w:p>
    <w:p w14:paraId="65B49CBA" w14:textId="77777777" w:rsidR="003453A6" w:rsidRPr="00FE0B52" w:rsidRDefault="003453A6" w:rsidP="00D20A66">
      <w:pPr>
        <w:rPr>
          <w:rStyle w:val="Hyperlink"/>
          <w:rFonts w:cstheme="minorHAnsi"/>
          <w:color w:val="auto"/>
          <w:u w:val="none"/>
        </w:rPr>
      </w:pPr>
    </w:p>
    <w:p w14:paraId="30AEE750" w14:textId="38189DF2" w:rsidR="001B2AA1" w:rsidRPr="00FE0B52" w:rsidRDefault="001B2AA1" w:rsidP="00D20A66">
      <w:pPr>
        <w:rPr>
          <w:rStyle w:val="Hyperlink"/>
          <w:rFonts w:cstheme="minorHAnsi"/>
          <w:color w:val="auto"/>
          <w:u w:val="none"/>
        </w:rPr>
      </w:pPr>
      <w:r w:rsidRPr="00FE0B52">
        <w:rPr>
          <w:rStyle w:val="Hyperlink"/>
          <w:rFonts w:cstheme="minorHAnsi"/>
          <w:color w:val="auto"/>
          <w:u w:val="none"/>
        </w:rPr>
        <w:t>Please look after yourselves and your family and we hope to see you all again ver</w:t>
      </w:r>
      <w:r w:rsidR="002256E9" w:rsidRPr="00FE0B52">
        <w:rPr>
          <w:rStyle w:val="Hyperlink"/>
          <w:rFonts w:cstheme="minorHAnsi"/>
          <w:color w:val="auto"/>
          <w:u w:val="none"/>
        </w:rPr>
        <w:t>y soon.</w:t>
      </w:r>
    </w:p>
    <w:p w14:paraId="535180F3" w14:textId="011FD1C5" w:rsidR="001B2AA1" w:rsidRPr="00FE0B52" w:rsidRDefault="001B2AA1" w:rsidP="00A8703B">
      <w:pPr>
        <w:jc w:val="center"/>
        <w:rPr>
          <w:rFonts w:cstheme="minorHAnsi"/>
        </w:rPr>
      </w:pPr>
      <w:r w:rsidRPr="00FE0B52">
        <w:rPr>
          <w:rStyle w:val="Hyperlink"/>
          <w:rFonts w:cstheme="minorHAnsi"/>
          <w:color w:val="auto"/>
          <w:u w:val="none"/>
        </w:rPr>
        <w:t>Mrs Dunning</w:t>
      </w:r>
      <w:r w:rsidR="00C83C9B" w:rsidRPr="00FE0B52">
        <w:rPr>
          <w:rFonts w:cstheme="minorHAnsi"/>
        </w:rPr>
        <w:tab/>
      </w:r>
      <w:r w:rsidR="00C83C9B" w:rsidRPr="00FE0B52">
        <w:rPr>
          <w:rFonts w:cstheme="minorHAnsi"/>
        </w:rPr>
        <w:tab/>
      </w:r>
      <w:r w:rsidRPr="00FE0B52">
        <w:rPr>
          <w:rFonts w:cstheme="minorHAnsi"/>
        </w:rPr>
        <w:t>Mrs Sturman</w:t>
      </w:r>
      <w:r w:rsidR="00C83C9B" w:rsidRPr="00FE0B52">
        <w:rPr>
          <w:rFonts w:cstheme="minorHAnsi"/>
        </w:rPr>
        <w:tab/>
      </w:r>
      <w:r w:rsidR="00C83C9B" w:rsidRPr="00FE0B52">
        <w:rPr>
          <w:rFonts w:cstheme="minorHAnsi"/>
        </w:rPr>
        <w:tab/>
        <w:t>Miss Warren</w:t>
      </w:r>
    </w:p>
    <w:sectPr w:rsidR="001B2AA1" w:rsidRPr="00FE0B52" w:rsidSect="00DA09EE">
      <w:pgSz w:w="11906" w:h="16838"/>
      <w:pgMar w:top="1440" w:right="1440" w:bottom="1440" w:left="1440" w:header="708" w:footer="708" w:gutter="0"/>
      <w:pgBorders w:offsetFrom="page">
        <w:top w:val="pencils" w:sz="30" w:space="24" w:color="auto"/>
        <w:left w:val="pencils" w:sz="30" w:space="24" w:color="auto"/>
        <w:bottom w:val="pencils" w:sz="30" w:space="24" w:color="auto"/>
        <w:right w:val="pencils" w:sz="30"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altName w:val="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3607E7"/>
    <w:multiLevelType w:val="hybridMultilevel"/>
    <w:tmpl w:val="58B4864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 w15:restartNumberingAfterBreak="0">
    <w:nsid w:val="14CA4A30"/>
    <w:multiLevelType w:val="hybridMultilevel"/>
    <w:tmpl w:val="8D0804BE"/>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2" w15:restartNumberingAfterBreak="0">
    <w:nsid w:val="17A42C98"/>
    <w:multiLevelType w:val="hybridMultilevel"/>
    <w:tmpl w:val="FBD6D080"/>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 w15:restartNumberingAfterBreak="0">
    <w:nsid w:val="43387D01"/>
    <w:multiLevelType w:val="hybridMultilevel"/>
    <w:tmpl w:val="D288284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09EE"/>
    <w:rsid w:val="00003BCE"/>
    <w:rsid w:val="000307C2"/>
    <w:rsid w:val="000501B1"/>
    <w:rsid w:val="00073A50"/>
    <w:rsid w:val="00092D81"/>
    <w:rsid w:val="000972B4"/>
    <w:rsid w:val="00097DB5"/>
    <w:rsid w:val="000A2F99"/>
    <w:rsid w:val="000C45D6"/>
    <w:rsid w:val="000C7E7A"/>
    <w:rsid w:val="000D4496"/>
    <w:rsid w:val="00122511"/>
    <w:rsid w:val="00130BD9"/>
    <w:rsid w:val="00163D20"/>
    <w:rsid w:val="00166FEF"/>
    <w:rsid w:val="00192DB8"/>
    <w:rsid w:val="001B2AA1"/>
    <w:rsid w:val="001B470D"/>
    <w:rsid w:val="001C55CD"/>
    <w:rsid w:val="001E598C"/>
    <w:rsid w:val="001F69C6"/>
    <w:rsid w:val="00204665"/>
    <w:rsid w:val="0022081D"/>
    <w:rsid w:val="002217E4"/>
    <w:rsid w:val="002256E9"/>
    <w:rsid w:val="00231DD5"/>
    <w:rsid w:val="00232429"/>
    <w:rsid w:val="00253ABA"/>
    <w:rsid w:val="002553F0"/>
    <w:rsid w:val="00260007"/>
    <w:rsid w:val="00261BB2"/>
    <w:rsid w:val="00272C38"/>
    <w:rsid w:val="00274FBF"/>
    <w:rsid w:val="00277DBF"/>
    <w:rsid w:val="002B00AD"/>
    <w:rsid w:val="002C4673"/>
    <w:rsid w:val="002E2F43"/>
    <w:rsid w:val="0030346A"/>
    <w:rsid w:val="00317297"/>
    <w:rsid w:val="0034520A"/>
    <w:rsid w:val="003453A6"/>
    <w:rsid w:val="00352570"/>
    <w:rsid w:val="003645EB"/>
    <w:rsid w:val="00364E81"/>
    <w:rsid w:val="003B118D"/>
    <w:rsid w:val="00407FD4"/>
    <w:rsid w:val="00412D66"/>
    <w:rsid w:val="00444351"/>
    <w:rsid w:val="00451686"/>
    <w:rsid w:val="004579AE"/>
    <w:rsid w:val="00485A0C"/>
    <w:rsid w:val="004A6C2D"/>
    <w:rsid w:val="004B1638"/>
    <w:rsid w:val="004D47D4"/>
    <w:rsid w:val="004F5EA8"/>
    <w:rsid w:val="00566D9E"/>
    <w:rsid w:val="00576FB4"/>
    <w:rsid w:val="0059453C"/>
    <w:rsid w:val="005A13A5"/>
    <w:rsid w:val="005A32FB"/>
    <w:rsid w:val="005C6671"/>
    <w:rsid w:val="005E2282"/>
    <w:rsid w:val="005E3ED0"/>
    <w:rsid w:val="00606C58"/>
    <w:rsid w:val="006112ED"/>
    <w:rsid w:val="00645EB4"/>
    <w:rsid w:val="00650D19"/>
    <w:rsid w:val="00674A81"/>
    <w:rsid w:val="00675EE9"/>
    <w:rsid w:val="00684FA2"/>
    <w:rsid w:val="006A5147"/>
    <w:rsid w:val="006B447D"/>
    <w:rsid w:val="006E2E2F"/>
    <w:rsid w:val="006F4BC3"/>
    <w:rsid w:val="00746E8C"/>
    <w:rsid w:val="007A5D77"/>
    <w:rsid w:val="007B5CCA"/>
    <w:rsid w:val="007D2866"/>
    <w:rsid w:val="007F6768"/>
    <w:rsid w:val="0080227D"/>
    <w:rsid w:val="00816E4B"/>
    <w:rsid w:val="008433F5"/>
    <w:rsid w:val="00850C88"/>
    <w:rsid w:val="00862E81"/>
    <w:rsid w:val="00863BF3"/>
    <w:rsid w:val="00884903"/>
    <w:rsid w:val="008C44AE"/>
    <w:rsid w:val="008D3C7D"/>
    <w:rsid w:val="008D6EB6"/>
    <w:rsid w:val="008F2CCF"/>
    <w:rsid w:val="009303E1"/>
    <w:rsid w:val="009506C1"/>
    <w:rsid w:val="00951857"/>
    <w:rsid w:val="0095679E"/>
    <w:rsid w:val="0097786C"/>
    <w:rsid w:val="009801AE"/>
    <w:rsid w:val="0098290B"/>
    <w:rsid w:val="00992811"/>
    <w:rsid w:val="00A07CA6"/>
    <w:rsid w:val="00A07FEB"/>
    <w:rsid w:val="00A22EEB"/>
    <w:rsid w:val="00A26F1B"/>
    <w:rsid w:val="00A50A0C"/>
    <w:rsid w:val="00A63D01"/>
    <w:rsid w:val="00A8703B"/>
    <w:rsid w:val="00AB1716"/>
    <w:rsid w:val="00AF2482"/>
    <w:rsid w:val="00B1541C"/>
    <w:rsid w:val="00B335F2"/>
    <w:rsid w:val="00B551B3"/>
    <w:rsid w:val="00B677DB"/>
    <w:rsid w:val="00B75A0D"/>
    <w:rsid w:val="00B80DD5"/>
    <w:rsid w:val="00BE1686"/>
    <w:rsid w:val="00BF17C4"/>
    <w:rsid w:val="00C013CB"/>
    <w:rsid w:val="00C14FD9"/>
    <w:rsid w:val="00C261AF"/>
    <w:rsid w:val="00C52EC5"/>
    <w:rsid w:val="00C55E08"/>
    <w:rsid w:val="00C83C9B"/>
    <w:rsid w:val="00C84370"/>
    <w:rsid w:val="00D06627"/>
    <w:rsid w:val="00D20A66"/>
    <w:rsid w:val="00D55A71"/>
    <w:rsid w:val="00D66500"/>
    <w:rsid w:val="00D73111"/>
    <w:rsid w:val="00D756DD"/>
    <w:rsid w:val="00D87FCA"/>
    <w:rsid w:val="00DA09EE"/>
    <w:rsid w:val="00DD2517"/>
    <w:rsid w:val="00DF2194"/>
    <w:rsid w:val="00E13C2E"/>
    <w:rsid w:val="00E211F1"/>
    <w:rsid w:val="00E218FE"/>
    <w:rsid w:val="00E87C5A"/>
    <w:rsid w:val="00E90AD5"/>
    <w:rsid w:val="00EA4D1E"/>
    <w:rsid w:val="00EC064D"/>
    <w:rsid w:val="00F14AAD"/>
    <w:rsid w:val="00F347DF"/>
    <w:rsid w:val="00F35C6D"/>
    <w:rsid w:val="00F66194"/>
    <w:rsid w:val="00FE0B52"/>
    <w:rsid w:val="00FE58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6BE7E3"/>
  <w15:chartTrackingRefBased/>
  <w15:docId w15:val="{50B11389-F713-497C-A8A3-988475814A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A09EE"/>
    <w:rPr>
      <w:color w:val="0000FF"/>
      <w:u w:val="single"/>
    </w:rPr>
  </w:style>
  <w:style w:type="character" w:styleId="FollowedHyperlink">
    <w:name w:val="FollowedHyperlink"/>
    <w:basedOn w:val="DefaultParagraphFont"/>
    <w:uiPriority w:val="99"/>
    <w:semiHidden/>
    <w:unhideWhenUsed/>
    <w:rsid w:val="00DA09EE"/>
    <w:rPr>
      <w:color w:val="954F72" w:themeColor="followedHyperlink"/>
      <w:u w:val="single"/>
    </w:rPr>
  </w:style>
  <w:style w:type="paragraph" w:styleId="ListParagraph">
    <w:name w:val="List Paragraph"/>
    <w:basedOn w:val="Normal"/>
    <w:uiPriority w:val="34"/>
    <w:qFormat/>
    <w:rsid w:val="00DD2517"/>
    <w:pPr>
      <w:spacing w:after="0" w:line="240" w:lineRule="auto"/>
      <w:ind w:left="720"/>
      <w:contextualSpacing/>
    </w:pPr>
    <w:rPr>
      <w:sz w:val="24"/>
      <w:szCs w:val="24"/>
    </w:rPr>
  </w:style>
  <w:style w:type="paragraph" w:styleId="NormalWeb">
    <w:name w:val="Normal (Web)"/>
    <w:basedOn w:val="Normal"/>
    <w:uiPriority w:val="99"/>
    <w:unhideWhenUsed/>
    <w:rsid w:val="00B80DD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UnresolvedMention1">
    <w:name w:val="Unresolved Mention1"/>
    <w:basedOn w:val="DefaultParagraphFont"/>
    <w:uiPriority w:val="99"/>
    <w:semiHidden/>
    <w:unhideWhenUsed/>
    <w:rsid w:val="000307C2"/>
    <w:rPr>
      <w:color w:val="605E5C"/>
      <w:shd w:val="clear" w:color="auto" w:fill="E1DFDD"/>
    </w:rPr>
  </w:style>
  <w:style w:type="paragraph" w:styleId="BalloonText">
    <w:name w:val="Balloon Text"/>
    <w:basedOn w:val="Normal"/>
    <w:link w:val="BalloonTextChar"/>
    <w:uiPriority w:val="99"/>
    <w:semiHidden/>
    <w:unhideWhenUsed/>
    <w:rsid w:val="00C8437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84370"/>
    <w:rPr>
      <w:rFonts w:ascii="Segoe UI" w:hAnsi="Segoe UI" w:cs="Segoe UI"/>
      <w:sz w:val="18"/>
      <w:szCs w:val="18"/>
    </w:rPr>
  </w:style>
  <w:style w:type="paragraph" w:customStyle="1" w:styleId="Default">
    <w:name w:val="Default"/>
    <w:rsid w:val="00B677DB"/>
    <w:pPr>
      <w:autoSpaceDE w:val="0"/>
      <w:autoSpaceDN w:val="0"/>
      <w:adjustRightInd w:val="0"/>
      <w:spacing w:after="0" w:line="240" w:lineRule="auto"/>
    </w:pPr>
    <w:rPr>
      <w:rFonts w:ascii="Comic Sans MS" w:hAnsi="Comic Sans MS" w:cs="Comic Sans M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97264082">
      <w:bodyDiv w:val="1"/>
      <w:marLeft w:val="0"/>
      <w:marRight w:val="0"/>
      <w:marTop w:val="0"/>
      <w:marBottom w:val="0"/>
      <w:divBdr>
        <w:top w:val="none" w:sz="0" w:space="0" w:color="auto"/>
        <w:left w:val="none" w:sz="0" w:space="0" w:color="auto"/>
        <w:bottom w:val="none" w:sz="0" w:space="0" w:color="auto"/>
        <w:right w:val="none" w:sz="0" w:space="0" w:color="auto"/>
      </w:divBdr>
    </w:div>
    <w:div w:id="1857186849">
      <w:bodyDiv w:val="1"/>
      <w:marLeft w:val="0"/>
      <w:marRight w:val="0"/>
      <w:marTop w:val="0"/>
      <w:marBottom w:val="0"/>
      <w:divBdr>
        <w:top w:val="none" w:sz="0" w:space="0" w:color="auto"/>
        <w:left w:val="none" w:sz="0" w:space="0" w:color="auto"/>
        <w:bottom w:val="none" w:sz="0" w:space="0" w:color="auto"/>
        <w:right w:val="none" w:sz="0" w:space="0" w:color="auto"/>
      </w:divBdr>
    </w:div>
    <w:div w:id="1859537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eedsforlearning.co.uk/Page/17071" TargetMode="External"/><Relationship Id="rId13" Type="http://schemas.openxmlformats.org/officeDocument/2006/relationships/hyperlink" Target="http://www.spellingframe.co.uk" TargetMode="External"/><Relationship Id="rId18" Type="http://schemas.openxmlformats.org/officeDocument/2006/relationships/hyperlink" Target="mailto:learning@beechwoodprimaryschool.co.uk"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constantine.cornwall.sch.uk/arctic-art-in-tamar-class/" TargetMode="External"/><Relationship Id="rId7" Type="http://schemas.openxmlformats.org/officeDocument/2006/relationships/hyperlink" Target="https://www.bbc.co.uk/bitesize/tags/zhgppg8/year-5-and-p6-lessons/1" TargetMode="External"/><Relationship Id="rId12" Type="http://schemas.openxmlformats.org/officeDocument/2006/relationships/hyperlink" Target="https://play.ttrockstars.com/login/3913" TargetMode="External"/><Relationship Id="rId17" Type="http://schemas.openxmlformats.org/officeDocument/2006/relationships/hyperlink" Target="https://worldbook.kitaboo.com/reader/worldbook/"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stories.audible.com/start-listen" TargetMode="External"/><Relationship Id="rId20" Type="http://schemas.openxmlformats.org/officeDocument/2006/relationships/hyperlink" Target="https://www.bbc.co.uk/bitesize/topics/zbnnb9q/articles/zcgbjty" TargetMode="External"/><Relationship Id="rId1" Type="http://schemas.openxmlformats.org/officeDocument/2006/relationships/numbering" Target="numbering.xml"/><Relationship Id="rId6" Type="http://schemas.openxmlformats.org/officeDocument/2006/relationships/hyperlink" Target="http://www.beechwoodprimaryschool.co.uk/what-weve-been-doing-at-home" TargetMode="External"/><Relationship Id="rId11" Type="http://schemas.openxmlformats.org/officeDocument/2006/relationships/hyperlink" Target="https://www.themathsfactor.com/" TargetMode="External"/><Relationship Id="rId24" Type="http://schemas.openxmlformats.org/officeDocument/2006/relationships/hyperlink" Target="https://www.premier-education.com/stay-active/" TargetMode="External"/><Relationship Id="rId5" Type="http://schemas.openxmlformats.org/officeDocument/2006/relationships/hyperlink" Target="mailto:learning@beechwoodprimaryschool.co.uk" TargetMode="External"/><Relationship Id="rId15" Type="http://schemas.openxmlformats.org/officeDocument/2006/relationships/hyperlink" Target="https://readtheory.org/" TargetMode="External"/><Relationship Id="rId23" Type="http://schemas.openxmlformats.org/officeDocument/2006/relationships/hyperlink" Target="https://www.youtube.com/user/CosmicKidsYoga" TargetMode="External"/><Relationship Id="rId10" Type="http://schemas.openxmlformats.org/officeDocument/2006/relationships/hyperlink" Target="https://play.numbots.com/" TargetMode="External"/><Relationship Id="rId19" Type="http://schemas.openxmlformats.org/officeDocument/2006/relationships/image" Target="media/image1.gif"/><Relationship Id="rId4" Type="http://schemas.openxmlformats.org/officeDocument/2006/relationships/webSettings" Target="webSettings.xml"/><Relationship Id="rId9" Type="http://schemas.openxmlformats.org/officeDocument/2006/relationships/hyperlink" Target="https://www.bbc.co.uk/bitesize/tags/zhgppg8/year-5-and-p6-lessons/1" TargetMode="External"/><Relationship Id="rId14" Type="http://schemas.openxmlformats.org/officeDocument/2006/relationships/hyperlink" Target="http://www.spellingframe.co.uk" TargetMode="External"/><Relationship Id="rId22" Type="http://schemas.openxmlformats.org/officeDocument/2006/relationships/hyperlink" Target="https://www.youtube.com/watch?v=K6r99N3kXM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7EE59B8A</Template>
  <TotalTime>1</TotalTime>
  <Pages>3</Pages>
  <Words>1019</Words>
  <Characters>5810</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Vicki Dunning</dc:creator>
  <cp:keywords/>
  <dc:description/>
  <cp:lastModifiedBy>Melissa Callaby</cp:lastModifiedBy>
  <cp:revision>2</cp:revision>
  <cp:lastPrinted>2020-06-07T12:50:00Z</cp:lastPrinted>
  <dcterms:created xsi:type="dcterms:W3CDTF">2020-06-16T16:05:00Z</dcterms:created>
  <dcterms:modified xsi:type="dcterms:W3CDTF">2020-06-16T16:05:00Z</dcterms:modified>
</cp:coreProperties>
</file>