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1D1" w:rsidRPr="00DE589F" w:rsidRDefault="009F21D1" w:rsidP="009F21D1">
      <w:pPr>
        <w:tabs>
          <w:tab w:val="left" w:pos="475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CF40853" wp14:editId="18F0384A">
                <wp:simplePos x="0" y="0"/>
                <wp:positionH relativeFrom="margin">
                  <wp:align>left</wp:align>
                </wp:positionH>
                <wp:positionV relativeFrom="paragraph">
                  <wp:posOffset>-327660</wp:posOffset>
                </wp:positionV>
                <wp:extent cx="2689860" cy="6934200"/>
                <wp:effectExtent l="0" t="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9860" cy="69342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E589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Important Vocabulary</w:t>
                            </w:r>
                          </w:p>
                          <w:p w:rsidR="009F21D1" w:rsidRPr="00C229E3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</w:t>
                            </w:r>
                            <w:r w:rsidRPr="00C229E3">
                              <w:rPr>
                                <w:rFonts w:ascii="Comic Sans MS" w:hAnsi="Comic Sans MS"/>
                                <w:b/>
                              </w:rPr>
                              <w:t>orld</w:t>
                            </w:r>
                            <w:r w:rsidRPr="00C229E3">
                              <w:rPr>
                                <w:rFonts w:ascii="Comic Sans MS" w:hAnsi="Comic Sans MS"/>
                              </w:rPr>
                              <w:t xml:space="preserve"> – the planet we live on</w:t>
                            </w:r>
                          </w:p>
                          <w:p w:rsidR="009F21D1" w:rsidRPr="00C229E3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c</w:t>
                            </w:r>
                            <w:r w:rsidRPr="00C229E3">
                              <w:rPr>
                                <w:rFonts w:ascii="Comic Sans MS" w:hAnsi="Comic Sans MS"/>
                                <w:b/>
                              </w:rPr>
                              <w:t>ountry</w:t>
                            </w:r>
                            <w:r w:rsidRPr="00C229E3">
                              <w:rPr>
                                <w:rFonts w:ascii="Comic Sans MS" w:hAnsi="Comic Sans MS"/>
                              </w:rPr>
                              <w:t xml:space="preserve"> – a part of the world covering a particular area of land</w:t>
                            </w:r>
                          </w:p>
                          <w:p w:rsidR="009F21D1" w:rsidRPr="00C229E3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C229E3">
                              <w:rPr>
                                <w:rFonts w:ascii="Comic Sans MS" w:hAnsi="Comic Sans MS"/>
                                <w:b/>
                              </w:rPr>
                              <w:t xml:space="preserve">sea </w:t>
                            </w:r>
                            <w:r w:rsidRPr="00C229E3">
                              <w:rPr>
                                <w:rFonts w:ascii="Comic Sans MS" w:hAnsi="Comic Sans MS"/>
                              </w:rPr>
                              <w:t>– a large area of salty water that is part of an ocean</w:t>
                            </w:r>
                          </w:p>
                          <w:p w:rsidR="009F21D1" w:rsidRPr="00C229E3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o</w:t>
                            </w:r>
                            <w:r w:rsidRPr="00C229E3">
                              <w:rPr>
                                <w:rFonts w:ascii="Comic Sans MS" w:hAnsi="Comic Sans MS"/>
                                <w:b/>
                              </w:rPr>
                              <w:t xml:space="preserve">cean </w:t>
                            </w:r>
                            <w:r w:rsidRPr="00C229E3">
                              <w:rPr>
                                <w:rFonts w:ascii="Comic Sans MS" w:hAnsi="Comic Sans MS"/>
                              </w:rPr>
                              <w:t>– a large area of water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</w:t>
                            </w:r>
                            <w:r w:rsidRPr="00C229E3">
                              <w:rPr>
                                <w:rFonts w:ascii="Comic Sans MS" w:hAnsi="Comic Sans MS"/>
                                <w:b/>
                              </w:rPr>
                              <w:t>ap</w:t>
                            </w:r>
                            <w:r w:rsidRPr="00C229E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–</w:t>
                            </w:r>
                            <w:r w:rsidRPr="00C229E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a drawing of a particular area such as a city, country or continent showing its main features from above.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l</w:t>
                            </w:r>
                            <w:r w:rsidRPr="004F74F6">
                              <w:rPr>
                                <w:rFonts w:ascii="Comic Sans MS" w:hAnsi="Comic Sans MS"/>
                                <w:b/>
                              </w:rPr>
                              <w:t>andmark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– important feature or building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F74F6">
                              <w:rPr>
                                <w:rFonts w:ascii="Comic Sans MS" w:hAnsi="Comic Sans MS"/>
                                <w:b/>
                              </w:rPr>
                              <w:t>globe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– ball shaped object with a map of the world on it 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F74F6">
                              <w:rPr>
                                <w:rFonts w:ascii="Comic Sans MS" w:hAnsi="Comic Sans MS"/>
                                <w:b/>
                              </w:rPr>
                              <w:t>atlas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– book of maps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F74F6">
                              <w:rPr>
                                <w:rFonts w:ascii="Comic Sans MS" w:hAnsi="Comic Sans MS"/>
                                <w:b/>
                              </w:rPr>
                              <w:t>Pole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– parts of the world at the top (North) and bottom (South) of the Earth’s axis. 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10B2B">
                              <w:rPr>
                                <w:rFonts w:ascii="Comic Sans MS" w:hAnsi="Comic Sans MS"/>
                                <w:b/>
                              </w:rPr>
                              <w:t xml:space="preserve">Equator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– an imaginary circle around the Earth that divides it into two equal parts. 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F21D1">
                              <w:rPr>
                                <w:rFonts w:ascii="Comic Sans MS" w:hAnsi="Comic Sans MS"/>
                                <w:b/>
                              </w:rPr>
                              <w:t>Weather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– the condition of the atmosphere at a certain time e.g. windy, rainy, sunny</w:t>
                            </w:r>
                            <w:bookmarkStart w:id="0" w:name="_GoBack"/>
                            <w:bookmarkEnd w:id="0"/>
                            <w:r w:rsidR="00CC40F0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F21D1">
                              <w:rPr>
                                <w:rFonts w:ascii="Comic Sans MS" w:hAnsi="Comic Sans MS"/>
                                <w:b/>
                              </w:rPr>
                              <w:t xml:space="preserve">Climate </w:t>
                            </w:r>
                            <w:r w:rsidR="00CC40F0">
                              <w:rPr>
                                <w:rFonts w:ascii="Comic Sans MS" w:hAnsi="Comic Sans MS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the climate of a place is the general weather conditions. </w:t>
                            </w:r>
                          </w:p>
                          <w:p w:rsidR="009F21D1" w:rsidRPr="00C229E3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9F21D1" w:rsidRPr="00C229E3" w:rsidRDefault="009F21D1" w:rsidP="009F21D1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9F21D1" w:rsidRPr="00D6222E" w:rsidRDefault="009F21D1" w:rsidP="009F21D1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F408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25.8pt;width:211.8pt;height:546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" fillcolor="yellow" strokeweight=".5pt">
                <v:textbox>
                  <w:txbxContent>
                    <w:p w:rsidR="009F21D1" w:rsidRDefault="009F21D1" w:rsidP="009F21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DE589F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Important Vocabulary</w:t>
                      </w:r>
                    </w:p>
                    <w:p w:rsidR="009F21D1" w:rsidRPr="00C229E3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</w:t>
                      </w:r>
                      <w:r w:rsidRPr="00C229E3">
                        <w:rPr>
                          <w:rFonts w:ascii="Comic Sans MS" w:hAnsi="Comic Sans MS"/>
                          <w:b/>
                        </w:rPr>
                        <w:t>orld</w:t>
                      </w:r>
                      <w:r w:rsidRPr="00C229E3">
                        <w:rPr>
                          <w:rFonts w:ascii="Comic Sans MS" w:hAnsi="Comic Sans MS"/>
                        </w:rPr>
                        <w:t xml:space="preserve"> – the planet we live on</w:t>
                      </w:r>
                    </w:p>
                    <w:p w:rsidR="009F21D1" w:rsidRPr="00C229E3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c</w:t>
                      </w:r>
                      <w:r w:rsidRPr="00C229E3">
                        <w:rPr>
                          <w:rFonts w:ascii="Comic Sans MS" w:hAnsi="Comic Sans MS"/>
                          <w:b/>
                        </w:rPr>
                        <w:t>ountry</w:t>
                      </w:r>
                      <w:r w:rsidRPr="00C229E3">
                        <w:rPr>
                          <w:rFonts w:ascii="Comic Sans MS" w:hAnsi="Comic Sans MS"/>
                        </w:rPr>
                        <w:t xml:space="preserve"> – a part of the world covering a particular area of land</w:t>
                      </w:r>
                    </w:p>
                    <w:p w:rsidR="009F21D1" w:rsidRPr="00C229E3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 w:rsidRPr="00C229E3">
                        <w:rPr>
                          <w:rFonts w:ascii="Comic Sans MS" w:hAnsi="Comic Sans MS"/>
                          <w:b/>
                        </w:rPr>
                        <w:t xml:space="preserve">sea </w:t>
                      </w:r>
                      <w:r w:rsidRPr="00C229E3">
                        <w:rPr>
                          <w:rFonts w:ascii="Comic Sans MS" w:hAnsi="Comic Sans MS"/>
                        </w:rPr>
                        <w:t>– a large area of salty water that is part of an ocean</w:t>
                      </w:r>
                    </w:p>
                    <w:p w:rsidR="009F21D1" w:rsidRPr="00C229E3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o</w:t>
                      </w:r>
                      <w:r w:rsidRPr="00C229E3">
                        <w:rPr>
                          <w:rFonts w:ascii="Comic Sans MS" w:hAnsi="Comic Sans MS"/>
                          <w:b/>
                        </w:rPr>
                        <w:t xml:space="preserve">cean </w:t>
                      </w:r>
                      <w:r w:rsidRPr="00C229E3">
                        <w:rPr>
                          <w:rFonts w:ascii="Comic Sans MS" w:hAnsi="Comic Sans MS"/>
                        </w:rPr>
                        <w:t>– a large area of water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</w:t>
                      </w:r>
                      <w:r w:rsidRPr="00C229E3">
                        <w:rPr>
                          <w:rFonts w:ascii="Comic Sans MS" w:hAnsi="Comic Sans MS"/>
                          <w:b/>
                        </w:rPr>
                        <w:t>ap</w:t>
                      </w:r>
                      <w:r w:rsidRPr="00C229E3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–</w:t>
                      </w:r>
                      <w:r w:rsidRPr="00C229E3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a drawing of a particular area such as a city, country or continent showing its main features from above.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l</w:t>
                      </w:r>
                      <w:r w:rsidRPr="004F74F6">
                        <w:rPr>
                          <w:rFonts w:ascii="Comic Sans MS" w:hAnsi="Comic Sans MS"/>
                          <w:b/>
                        </w:rPr>
                        <w:t>andmark</w:t>
                      </w:r>
                      <w:r>
                        <w:rPr>
                          <w:rFonts w:ascii="Comic Sans MS" w:hAnsi="Comic Sans MS"/>
                        </w:rPr>
                        <w:t xml:space="preserve"> – important feature or building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 w:rsidRPr="004F74F6">
                        <w:rPr>
                          <w:rFonts w:ascii="Comic Sans MS" w:hAnsi="Comic Sans MS"/>
                          <w:b/>
                        </w:rPr>
                        <w:t>globe</w:t>
                      </w:r>
                      <w:r>
                        <w:rPr>
                          <w:rFonts w:ascii="Comic Sans MS" w:hAnsi="Comic Sans MS"/>
                        </w:rPr>
                        <w:t xml:space="preserve"> – ball shaped object with a map of the world on it 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 w:rsidRPr="004F74F6">
                        <w:rPr>
                          <w:rFonts w:ascii="Comic Sans MS" w:hAnsi="Comic Sans MS"/>
                          <w:b/>
                        </w:rPr>
                        <w:t>atlas</w:t>
                      </w:r>
                      <w:r>
                        <w:rPr>
                          <w:rFonts w:ascii="Comic Sans MS" w:hAnsi="Comic Sans MS"/>
                        </w:rPr>
                        <w:t xml:space="preserve"> – book of maps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 w:rsidRPr="004F74F6">
                        <w:rPr>
                          <w:rFonts w:ascii="Comic Sans MS" w:hAnsi="Comic Sans MS"/>
                          <w:b/>
                        </w:rPr>
                        <w:t>Pole</w:t>
                      </w:r>
                      <w:r>
                        <w:rPr>
                          <w:rFonts w:ascii="Comic Sans MS" w:hAnsi="Comic Sans MS"/>
                        </w:rPr>
                        <w:t xml:space="preserve"> – parts of the world at the top (North) and bottom (South) of the Earth’s axis. 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 w:rsidRPr="00610B2B">
                        <w:rPr>
                          <w:rFonts w:ascii="Comic Sans MS" w:hAnsi="Comic Sans MS"/>
                          <w:b/>
                        </w:rPr>
                        <w:t xml:space="preserve">Equator </w:t>
                      </w:r>
                      <w:r>
                        <w:rPr>
                          <w:rFonts w:ascii="Comic Sans MS" w:hAnsi="Comic Sans MS"/>
                        </w:rPr>
                        <w:t xml:space="preserve">– an imaginary circle around the Earth that divides it into two equal parts. 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 w:rsidRPr="009F21D1">
                        <w:rPr>
                          <w:rFonts w:ascii="Comic Sans MS" w:hAnsi="Comic Sans MS"/>
                          <w:b/>
                        </w:rPr>
                        <w:t>Weather</w:t>
                      </w:r>
                      <w:r>
                        <w:rPr>
                          <w:rFonts w:ascii="Comic Sans MS" w:hAnsi="Comic Sans MS"/>
                        </w:rPr>
                        <w:t xml:space="preserve"> – the condition of the atmosphere at a certain time e.g. windy, rainy, sunny</w:t>
                      </w:r>
                      <w:bookmarkStart w:id="1" w:name="_GoBack"/>
                      <w:bookmarkEnd w:id="1"/>
                      <w:r w:rsidR="00CC40F0">
                        <w:rPr>
                          <w:rFonts w:ascii="Comic Sans MS" w:hAnsi="Comic Sans MS"/>
                        </w:rPr>
                        <w:t xml:space="preserve">. 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 w:rsidRPr="009F21D1">
                        <w:rPr>
                          <w:rFonts w:ascii="Comic Sans MS" w:hAnsi="Comic Sans MS"/>
                          <w:b/>
                        </w:rPr>
                        <w:t xml:space="preserve">Climate </w:t>
                      </w:r>
                      <w:r w:rsidR="00CC40F0">
                        <w:rPr>
                          <w:rFonts w:ascii="Comic Sans MS" w:hAnsi="Comic Sans MS"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</w:rPr>
                        <w:t xml:space="preserve">the climate of a place is the general weather conditions. </w:t>
                      </w:r>
                    </w:p>
                    <w:p w:rsidR="009F21D1" w:rsidRPr="00C229E3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</w:p>
                    <w:p w:rsidR="009F21D1" w:rsidRPr="00C229E3" w:rsidRDefault="009F21D1" w:rsidP="009F21D1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9F21D1" w:rsidRPr="00D6222E" w:rsidRDefault="009F21D1" w:rsidP="009F21D1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01627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F51D28A" wp14:editId="4106BE3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884805" cy="3094933"/>
            <wp:effectExtent l="0" t="0" r="0" b="0"/>
            <wp:wrapNone/>
            <wp:docPr id="3" name="Picture 3" descr="E:\2020-2021\Autumn 2020\brit_col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0-2021\Autumn 2020\brit_color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3094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5E30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C46A63" wp14:editId="193251E0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248025" cy="6191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21D1" w:rsidRDefault="009F21D1" w:rsidP="009F21D1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C15E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2 - Geography</w:t>
                            </w:r>
                          </w:p>
                          <w:p w:rsidR="009F21D1" w:rsidRDefault="009F21D1" w:rsidP="009F21D1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Explorers</w:t>
                            </w:r>
                          </w:p>
                          <w:p w:rsidR="009F21D1" w:rsidRDefault="009F21D1" w:rsidP="009F21D1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F21D1" w:rsidRPr="00C15E30" w:rsidRDefault="009F21D1" w:rsidP="009F21D1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:rsidR="009F21D1" w:rsidRDefault="009F21D1" w:rsidP="009F21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46A63" id="_x0000_s1027" type="#_x0000_t202" style="position:absolute;margin-left:0;margin-top:0;width:255.75pt;height:48.7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">
                <v:textbox>
                  <w:txbxContent>
                    <w:p w:rsidR="009F21D1" w:rsidRDefault="009F21D1" w:rsidP="009F21D1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C15E3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Year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2 - Geography</w:t>
                      </w:r>
                    </w:p>
                    <w:p w:rsidR="009F21D1" w:rsidRDefault="009F21D1" w:rsidP="009F21D1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Explorers</w:t>
                      </w:r>
                    </w:p>
                    <w:p w:rsidR="009F21D1" w:rsidRDefault="009F21D1" w:rsidP="009F21D1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9F21D1" w:rsidRPr="00C15E30" w:rsidRDefault="009F21D1" w:rsidP="009F21D1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</w:t>
                      </w:r>
                    </w:p>
                    <w:p w:rsidR="009F21D1" w:rsidRDefault="009F21D1" w:rsidP="009F21D1"/>
                  </w:txbxContent>
                </v:textbox>
                <w10:wrap type="square" anchorx="margin"/>
              </v:shape>
            </w:pict>
          </mc:Fallback>
        </mc:AlternateContent>
      </w:r>
    </w:p>
    <w:p w:rsidR="009F21D1" w:rsidRPr="00C15E30" w:rsidRDefault="009F21D1" w:rsidP="009F21D1">
      <w:pPr>
        <w:rPr>
          <w:rFonts w:ascii="Comic Sans MS" w:hAnsi="Comic Sans MS"/>
          <w:b/>
          <w:sz w:val="28"/>
          <w:szCs w:val="28"/>
        </w:rPr>
      </w:pPr>
    </w:p>
    <w:p w:rsidR="009F21D1" w:rsidRDefault="009F21D1" w:rsidP="009F21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7BC628" wp14:editId="396DC6D2">
                <wp:simplePos x="0" y="0"/>
                <wp:positionH relativeFrom="column">
                  <wp:posOffset>2895600</wp:posOffset>
                </wp:positionH>
                <wp:positionV relativeFrom="paragraph">
                  <wp:posOffset>167004</wp:posOffset>
                </wp:positionV>
                <wp:extent cx="4122420" cy="35909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2420" cy="3590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951C07" w:rsidRDefault="009F21D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51C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951C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country</w:t>
                            </w:r>
                            <w:r w:rsidRPr="00951C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 live in is </w:t>
                            </w:r>
                            <w:r w:rsidRPr="00951C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England</w:t>
                            </w:r>
                            <w:r w:rsidRPr="00951C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9F21D1" w:rsidRPr="00951C07" w:rsidRDefault="009F21D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51C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951C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city</w:t>
                            </w:r>
                            <w:r w:rsidRPr="00951C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 live in is </w:t>
                            </w:r>
                            <w:r w:rsidRPr="00951C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Leeds</w:t>
                            </w:r>
                            <w:r w:rsidRPr="00951C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4F0FF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Seacroft</w:t>
                            </w:r>
                            <w:proofErr w:type="spellEnd"/>
                            <w:r w:rsidRPr="004F0FF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is part of </w:t>
                            </w:r>
                            <w:r w:rsidRPr="004F0FF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Leeds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F21D1" w:rsidRPr="00951C07" w:rsidRDefault="009F21D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51C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England is a country that is part of the </w:t>
                            </w:r>
                            <w:r w:rsidRPr="00951C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United Kingdom</w:t>
                            </w:r>
                            <w:r w:rsidRPr="00951C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951C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951C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four countries</w:t>
                            </w:r>
                            <w:r w:rsidRPr="00951C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in the </w:t>
                            </w:r>
                            <w:r w:rsidRPr="00951C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United Kingdom</w:t>
                            </w:r>
                            <w:r w:rsidRPr="00951C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are: </w:t>
                            </w:r>
                            <w:r w:rsidRPr="00951C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England, Wales, Scotland and Northern Ireland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4F0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capital city </w:t>
                            </w:r>
                            <w:r w:rsidRPr="004F0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of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England </w:t>
                            </w:r>
                            <w:r w:rsidRPr="004F0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London.</w:t>
                            </w:r>
                          </w:p>
                          <w:p w:rsidR="009F21D1" w:rsidRPr="00F51E13" w:rsidRDefault="009F21D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F21D1" w:rsidRPr="008623B4" w:rsidRDefault="009F21D1" w:rsidP="009F21D1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9F21D1" w:rsidRPr="00951C07" w:rsidRDefault="009F21D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BC628" id="Text Box 20" o:spid="_x0000_s1028" type="#_x0000_t202" style="position:absolute;margin-left:228pt;margin-top:13.15pt;width:324.6pt;height:28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" filled="f" stroked="f" strokeweight=".5pt">
                <v:textbox>
                  <w:txbxContent>
                    <w:p w:rsidR="009F21D1" w:rsidRPr="00951C07" w:rsidRDefault="009F21D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51C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Pr="00951C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country</w:t>
                      </w:r>
                      <w:r w:rsidRPr="00951C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 live in is </w:t>
                      </w:r>
                      <w:r w:rsidRPr="00951C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England</w:t>
                      </w:r>
                      <w:r w:rsidRPr="00951C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:rsidR="009F21D1" w:rsidRPr="00951C07" w:rsidRDefault="009F21D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51C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Pr="00951C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city</w:t>
                      </w:r>
                      <w:r w:rsidRPr="00951C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 live in is </w:t>
                      </w:r>
                      <w:r w:rsidRPr="00951C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Leeds</w:t>
                      </w:r>
                      <w:r w:rsidRPr="00951C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4F0FF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Seacroft</w:t>
                      </w:r>
                      <w:proofErr w:type="spellEnd"/>
                      <w:r w:rsidRPr="004F0FF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is part of </w:t>
                      </w:r>
                      <w:r w:rsidRPr="004F0FF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Leeds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:rsidR="009F21D1" w:rsidRPr="00951C07" w:rsidRDefault="009F21D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51C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England is a country that is part of the </w:t>
                      </w:r>
                      <w:r w:rsidRPr="00951C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United Kingdom</w:t>
                      </w:r>
                      <w:r w:rsidRPr="00951C07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951C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Pr="00951C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four countries</w:t>
                      </w:r>
                      <w:r w:rsidRPr="00951C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in the </w:t>
                      </w:r>
                      <w:r w:rsidRPr="00951C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United Kingdom</w:t>
                      </w:r>
                      <w:r w:rsidRPr="00951C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are: </w:t>
                      </w:r>
                      <w:r w:rsidRPr="00951C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England, Wales, Scotland and Northern Ireland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4F0FF1">
                        <w:rPr>
                          <w:rFonts w:ascii="Comic Sans MS" w:hAnsi="Comic Sans MS"/>
                          <w:sz w:val="24"/>
                          <w:szCs w:val="24"/>
                        </w:rPr>
                        <w:t>The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capital city </w:t>
                      </w:r>
                      <w:r w:rsidRPr="004F0FF1">
                        <w:rPr>
                          <w:rFonts w:ascii="Comic Sans MS" w:hAnsi="Comic Sans MS"/>
                          <w:sz w:val="24"/>
                          <w:szCs w:val="24"/>
                        </w:rPr>
                        <w:t>of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England </w:t>
                      </w:r>
                      <w:r w:rsidRPr="004F0FF1">
                        <w:rPr>
                          <w:rFonts w:ascii="Comic Sans MS" w:hAnsi="Comic Sans MS"/>
                          <w:sz w:val="24"/>
                          <w:szCs w:val="24"/>
                        </w:rPr>
                        <w:t>is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London.</w:t>
                      </w:r>
                    </w:p>
                    <w:p w:rsidR="009F21D1" w:rsidRPr="00F51E13" w:rsidRDefault="009F21D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F21D1" w:rsidRPr="008623B4" w:rsidRDefault="009F21D1" w:rsidP="009F21D1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9F21D1" w:rsidRPr="00951C07" w:rsidRDefault="009F21D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F21D1" w:rsidRPr="008B7088" w:rsidRDefault="009F21D1" w:rsidP="009F21D1"/>
    <w:p w:rsidR="009F21D1" w:rsidRPr="008B7088" w:rsidRDefault="009F21D1" w:rsidP="009F21D1"/>
    <w:p w:rsidR="009F21D1" w:rsidRPr="008B7088" w:rsidRDefault="009F21D1" w:rsidP="009F21D1"/>
    <w:p w:rsidR="009F21D1" w:rsidRPr="008B7088" w:rsidRDefault="009F21D1" w:rsidP="009F21D1"/>
    <w:p w:rsidR="009F21D1" w:rsidRPr="008B7088" w:rsidRDefault="009F21D1" w:rsidP="009F21D1"/>
    <w:p w:rsidR="009F21D1" w:rsidRPr="008B7088" w:rsidRDefault="009F21D1" w:rsidP="009F21D1"/>
    <w:p w:rsidR="009F21D1" w:rsidRPr="008B7088" w:rsidRDefault="009F21D1" w:rsidP="009F21D1"/>
    <w:p w:rsidR="009F21D1" w:rsidRPr="008B7088" w:rsidRDefault="009F21D1" w:rsidP="009F21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713B68" wp14:editId="6A00EBCE">
                <wp:simplePos x="0" y="0"/>
                <wp:positionH relativeFrom="column">
                  <wp:posOffset>6934200</wp:posOffset>
                </wp:positionH>
                <wp:positionV relativeFrom="paragraph">
                  <wp:posOffset>177165</wp:posOffset>
                </wp:positionV>
                <wp:extent cx="464820" cy="640080"/>
                <wp:effectExtent l="0" t="0" r="0" b="762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93328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13B68" id="Text Box 18" o:spid="_x0000_s1029" type="#_x0000_t202" style="position:absolute;margin-left:546pt;margin-top:13.95pt;width:36.6pt;height:5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" filled="f" stroked="f" strokeweight=".5pt">
                <v:textbox>
                  <w:txbxContent>
                    <w:p w:rsidR="009F21D1" w:rsidRPr="00093328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F21D1" w:rsidRPr="008B7088" w:rsidRDefault="009F21D1" w:rsidP="009F21D1">
      <w:r w:rsidRPr="00F01627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06334AC" wp14:editId="38E88779">
            <wp:simplePos x="0" y="0"/>
            <wp:positionH relativeFrom="page">
              <wp:posOffset>6505575</wp:posOffset>
            </wp:positionH>
            <wp:positionV relativeFrom="paragraph">
              <wp:posOffset>6350</wp:posOffset>
            </wp:positionV>
            <wp:extent cx="4023622" cy="2952750"/>
            <wp:effectExtent l="0" t="0" r="0" b="0"/>
            <wp:wrapNone/>
            <wp:docPr id="5" name="Picture 5" descr="E:\2020-2021\Autumn 2020\download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0-2021\Autumn 2020\download.jf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139" cy="2955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1D1" w:rsidRPr="008B7088" w:rsidRDefault="009F21D1" w:rsidP="009F21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A1F064" wp14:editId="1E901874">
                <wp:simplePos x="0" y="0"/>
                <wp:positionH relativeFrom="column">
                  <wp:posOffset>2876550</wp:posOffset>
                </wp:positionH>
                <wp:positionV relativeFrom="paragraph">
                  <wp:posOffset>25400</wp:posOffset>
                </wp:positionV>
                <wp:extent cx="3114675" cy="2552700"/>
                <wp:effectExtent l="0" t="0" r="28575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25527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F21D1" w:rsidRPr="004F0FF1" w:rsidRDefault="009F21D1" w:rsidP="009F21D1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F0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There are </w:t>
                            </w:r>
                            <w:r w:rsidRPr="004F0FF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seven continents</w:t>
                            </w:r>
                            <w:r w:rsidRPr="004F0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4F0FF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five oceans</w:t>
                            </w:r>
                            <w:r w:rsidRPr="004F0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on a world map.</w:t>
                            </w:r>
                            <w:r w:rsidR="00CC40F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9F21D1" w:rsidRDefault="009F21D1" w:rsidP="009F21D1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F21D1" w:rsidRPr="004F0FF1" w:rsidRDefault="009F21D1" w:rsidP="009F21D1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4F0FF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Continents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              Oceans</w:t>
                            </w:r>
                          </w:p>
                          <w:p w:rsidR="009F21D1" w:rsidRDefault="009F21D1" w:rsidP="009F21D1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Europe                       Pacific Ocean</w:t>
                            </w:r>
                          </w:p>
                          <w:p w:rsidR="009F21D1" w:rsidRDefault="009F21D1" w:rsidP="009F21D1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Asia                          Atlantic Ocean</w:t>
                            </w:r>
                          </w:p>
                          <w:p w:rsidR="009F21D1" w:rsidRPr="004F0FF1" w:rsidRDefault="009F21D1" w:rsidP="009F21D1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F0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Africa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Indian Ocean</w:t>
                            </w:r>
                          </w:p>
                          <w:p w:rsidR="009F21D1" w:rsidRPr="004F0FF1" w:rsidRDefault="009F21D1" w:rsidP="009F21D1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F0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North America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 xml:space="preserve">   Arctic Ocean</w:t>
                            </w:r>
                          </w:p>
                          <w:p w:rsidR="009F21D1" w:rsidRPr="004F0FF1" w:rsidRDefault="009F21D1" w:rsidP="009F21D1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F0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South America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Southern Ocean        </w:t>
                            </w:r>
                          </w:p>
                          <w:p w:rsidR="009F21D1" w:rsidRPr="004F0FF1" w:rsidRDefault="009F21D1" w:rsidP="009F21D1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F0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Australia</w:t>
                            </w:r>
                          </w:p>
                          <w:p w:rsidR="009F21D1" w:rsidRPr="004F0FF1" w:rsidRDefault="009F21D1" w:rsidP="009F21D1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F0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Antarctica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1F064" id="Text Box 21" o:spid="_x0000_s1030" type="#_x0000_t202" style="position:absolute;margin-left:226.5pt;margin-top:2pt;width:245.25pt;height:20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" fillcolor="#92d050" strokeweight=".5pt">
                <v:textbox>
                  <w:txbxContent>
                    <w:p w:rsidR="009F21D1" w:rsidRPr="004F0FF1" w:rsidRDefault="009F21D1" w:rsidP="009F21D1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F0FF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There are </w:t>
                      </w:r>
                      <w:r w:rsidRPr="004F0FF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seven continents</w:t>
                      </w:r>
                      <w:r w:rsidRPr="004F0FF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</w:t>
                      </w:r>
                      <w:r w:rsidRPr="004F0FF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five oceans</w:t>
                      </w:r>
                      <w:r w:rsidRPr="004F0FF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on a world map.</w:t>
                      </w:r>
                      <w:r w:rsidR="00CC40F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9F21D1" w:rsidRDefault="009F21D1" w:rsidP="009F21D1">
                      <w:pPr>
                        <w:pStyle w:val="NoSpacing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  <w:p w:rsidR="009F21D1" w:rsidRPr="004F0FF1" w:rsidRDefault="009F21D1" w:rsidP="009F21D1">
                      <w:pPr>
                        <w:pStyle w:val="NoSpacing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4F0FF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Continents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              Oceans</w:t>
                      </w:r>
                    </w:p>
                    <w:p w:rsidR="009F21D1" w:rsidRDefault="009F21D1" w:rsidP="009F21D1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Europe                       Pacific Ocean</w:t>
                      </w:r>
                    </w:p>
                    <w:p w:rsidR="009F21D1" w:rsidRDefault="009F21D1" w:rsidP="009F21D1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Asia                          Atlantic Ocean</w:t>
                      </w:r>
                    </w:p>
                    <w:p w:rsidR="009F21D1" w:rsidRPr="004F0FF1" w:rsidRDefault="009F21D1" w:rsidP="009F21D1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F0FF1">
                        <w:rPr>
                          <w:rFonts w:ascii="Comic Sans MS" w:hAnsi="Comic Sans MS"/>
                          <w:sz w:val="24"/>
                          <w:szCs w:val="24"/>
                        </w:rPr>
                        <w:t>Africa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Indian Ocean</w:t>
                      </w:r>
                    </w:p>
                    <w:p w:rsidR="009F21D1" w:rsidRPr="004F0FF1" w:rsidRDefault="009F21D1" w:rsidP="009F21D1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F0FF1">
                        <w:rPr>
                          <w:rFonts w:ascii="Comic Sans MS" w:hAnsi="Comic Sans MS"/>
                          <w:sz w:val="24"/>
                          <w:szCs w:val="24"/>
                        </w:rPr>
                        <w:t>North America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 xml:space="preserve">   Arctic Ocean</w:t>
                      </w:r>
                    </w:p>
                    <w:p w:rsidR="009F21D1" w:rsidRPr="004F0FF1" w:rsidRDefault="009F21D1" w:rsidP="009F21D1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F0FF1">
                        <w:rPr>
                          <w:rFonts w:ascii="Comic Sans MS" w:hAnsi="Comic Sans MS"/>
                          <w:sz w:val="24"/>
                          <w:szCs w:val="24"/>
                        </w:rPr>
                        <w:t>South America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Southern Ocean        </w:t>
                      </w:r>
                    </w:p>
                    <w:p w:rsidR="009F21D1" w:rsidRPr="004F0FF1" w:rsidRDefault="009F21D1" w:rsidP="009F21D1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F0FF1">
                        <w:rPr>
                          <w:rFonts w:ascii="Comic Sans MS" w:hAnsi="Comic Sans MS"/>
                          <w:sz w:val="24"/>
                          <w:szCs w:val="24"/>
                        </w:rPr>
                        <w:t>Australia</w:t>
                      </w:r>
                    </w:p>
                    <w:p w:rsidR="009F21D1" w:rsidRPr="004F0FF1" w:rsidRDefault="009F21D1" w:rsidP="009F21D1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F0FF1">
                        <w:rPr>
                          <w:rFonts w:ascii="Comic Sans MS" w:hAnsi="Comic Sans MS"/>
                          <w:sz w:val="24"/>
                          <w:szCs w:val="24"/>
                        </w:rPr>
                        <w:t>Antarctica</w:t>
                      </w:r>
                    </w:p>
                  </w:txbxContent>
                </v:textbox>
              </v:shape>
            </w:pict>
          </mc:Fallback>
        </mc:AlternateContent>
      </w:r>
    </w:p>
    <w:p w:rsidR="009F21D1" w:rsidRPr="008B7088" w:rsidRDefault="009F21D1" w:rsidP="009F21D1"/>
    <w:p w:rsidR="009F21D1" w:rsidRPr="008B7088" w:rsidRDefault="009F21D1" w:rsidP="009F21D1"/>
    <w:p w:rsidR="009F21D1" w:rsidRPr="008B7088" w:rsidRDefault="009F21D1" w:rsidP="009F21D1"/>
    <w:p w:rsidR="009F21D1" w:rsidRPr="008B7088" w:rsidRDefault="009F21D1" w:rsidP="009F21D1"/>
    <w:p w:rsidR="009F21D1" w:rsidRPr="008B7088" w:rsidRDefault="009F21D1" w:rsidP="009F21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06D1BD" wp14:editId="35A910F5">
                <wp:simplePos x="0" y="0"/>
                <wp:positionH relativeFrom="column">
                  <wp:posOffset>7124700</wp:posOffset>
                </wp:positionH>
                <wp:positionV relativeFrom="paragraph">
                  <wp:posOffset>167005</wp:posOffset>
                </wp:positionV>
                <wp:extent cx="1066800" cy="2667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93328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06D1BD" id="Text Box 19" o:spid="_x0000_s1031" type="#_x0000_t202" style="position:absolute;margin-left:561pt;margin-top:13.15pt;width:84pt;height:21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" filled="f" stroked="f" strokeweight=".5pt">
                <v:textbox>
                  <w:txbxContent>
                    <w:p w:rsidR="009F21D1" w:rsidRPr="00093328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F21D1" w:rsidRPr="008B7088" w:rsidRDefault="009F21D1" w:rsidP="009F21D1"/>
    <w:p w:rsidR="009F21D1" w:rsidRPr="008B7088" w:rsidRDefault="009F21D1" w:rsidP="009F21D1"/>
    <w:p w:rsidR="009F21D1" w:rsidRDefault="009F21D1" w:rsidP="009F21D1"/>
    <w:p w:rsidR="009F21D1" w:rsidRDefault="009F21D1" w:rsidP="009F21D1">
      <w:pPr>
        <w:tabs>
          <w:tab w:val="left" w:pos="1476"/>
        </w:tabs>
      </w:pPr>
      <w:r>
        <w:tab/>
      </w:r>
    </w:p>
    <w:p w:rsidR="009F21D1" w:rsidRDefault="009F21D1" w:rsidP="009F21D1">
      <w:pPr>
        <w:tabs>
          <w:tab w:val="left" w:pos="1476"/>
        </w:tabs>
      </w:pPr>
    </w:p>
    <w:p w:rsidR="009F21D1" w:rsidRDefault="009F21D1" w:rsidP="009F21D1">
      <w:pPr>
        <w:tabs>
          <w:tab w:val="left" w:pos="1476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BFFAE15" wp14:editId="4AC64E7E">
                <wp:simplePos x="0" y="0"/>
                <wp:positionH relativeFrom="column">
                  <wp:posOffset>66675</wp:posOffset>
                </wp:positionH>
                <wp:positionV relativeFrom="paragraph">
                  <wp:posOffset>9525</wp:posOffset>
                </wp:positionV>
                <wp:extent cx="4472940" cy="6734175"/>
                <wp:effectExtent l="0" t="0" r="2286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2940" cy="67341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F21D1" w:rsidRPr="002D7897" w:rsidRDefault="009F21D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equator</w:t>
                            </w: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is an equal distance from the </w:t>
                            </w:r>
                            <w:r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North</w:t>
                            </w: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the </w:t>
                            </w:r>
                            <w:r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South Pole</w:t>
                            </w: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9F21D1" w:rsidRPr="002D7897" w:rsidRDefault="002D7897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equator is closest</w:t>
                            </w:r>
                            <w:r w:rsidR="009F21D1"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the sun. The closer you get to the equator, the hotter it will be. The further away from the equator, the colder it will be.</w:t>
                            </w:r>
                          </w:p>
                          <w:p w:rsidR="002D7897" w:rsidRPr="002D7897" w:rsidRDefault="002D7897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North</w:t>
                            </w: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South P</w:t>
                            </w:r>
                            <w:r w:rsidR="009F21D1"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ole</w:t>
                            </w:r>
                            <w:r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="009F21D1"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are the coldest places on </w:t>
                            </w:r>
                            <w:r w:rsidR="009F21D1"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Earth</w:t>
                            </w:r>
                            <w:r w:rsidR="009F21D1"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because they are </w:t>
                            </w: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far away from the</w:t>
                            </w:r>
                            <w:r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equator</w:t>
                            </w: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don’t get direct sunlight.</w:t>
                            </w:r>
                          </w:p>
                          <w:p w:rsidR="009F21D1" w:rsidRDefault="002D7897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South Pole</w:t>
                            </w: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is much colder than the </w:t>
                            </w:r>
                            <w:r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North Pole</w:t>
                            </w: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because it is surrounded by the </w:t>
                            </w:r>
                            <w:r w:rsidRPr="002D78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Antarctic Ocean.</w:t>
                            </w:r>
                            <w:r w:rsidR="009F21D1"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460481" w:rsidRDefault="0046048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460481" w:rsidRDefault="0046048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460481" w:rsidRDefault="0046048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460481" w:rsidRDefault="0046048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460481" w:rsidRDefault="0046048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460481" w:rsidRDefault="0046048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460481" w:rsidRDefault="0046048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460481" w:rsidRDefault="0046048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460481" w:rsidRPr="002D7897" w:rsidRDefault="00460481" w:rsidP="009F21D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F21D1" w:rsidRPr="00417D86" w:rsidRDefault="009F21D1" w:rsidP="009F21D1">
                            <w:pPr>
                              <w:pStyle w:val="TableContents"/>
                              <w:rPr>
                                <w:rFonts w:ascii="Arial Narrow" w:hAnsi="Arial Narrow"/>
                                <w:sz w:val="16"/>
                                <w:szCs w:val="16"/>
                                <w:u w:val="thick" w:color="00B05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9F21D1" w:rsidRPr="00F51E13" w:rsidRDefault="009F21D1" w:rsidP="009F21D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FAE15" id="Text Box 1" o:spid="_x0000_s1032" type="#_x0000_t202" style="position:absolute;margin-left:5.25pt;margin-top:.75pt;width:352.2pt;height:530.25pt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" fillcolor="#00b0f0" strokeweight=".5pt">
                <v:textbox>
                  <w:txbxContent>
                    <w:p w:rsidR="009F21D1" w:rsidRPr="002D7897" w:rsidRDefault="009F21D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equator</w:t>
                      </w: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is an equal distance from the </w:t>
                      </w:r>
                      <w:r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North</w:t>
                      </w: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the </w:t>
                      </w:r>
                      <w:r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South Pole</w:t>
                      </w: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:rsidR="009F21D1" w:rsidRPr="002D7897" w:rsidRDefault="002D7897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>The equator is closest</w:t>
                      </w:r>
                      <w:r w:rsidR="009F21D1"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the sun. The closer you get to the equator, the hotter it will be. The further away from the equator, the colder it will be.</w:t>
                      </w:r>
                    </w:p>
                    <w:p w:rsidR="002D7897" w:rsidRPr="002D7897" w:rsidRDefault="002D7897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North</w:t>
                      </w: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</w:t>
                      </w:r>
                      <w:r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South P</w:t>
                      </w:r>
                      <w:r w:rsidR="009F21D1"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ole</w:t>
                      </w:r>
                      <w:r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</w:t>
                      </w:r>
                      <w:r w:rsidR="009F21D1"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are the coldest places on </w:t>
                      </w:r>
                      <w:r w:rsidR="009F21D1"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Earth</w:t>
                      </w:r>
                      <w:r w:rsidR="009F21D1"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because they are </w:t>
                      </w: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>far away from the</w:t>
                      </w:r>
                      <w:r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equator</w:t>
                      </w: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don’t get direct sunlight.</w:t>
                      </w:r>
                    </w:p>
                    <w:p w:rsidR="009F21D1" w:rsidRDefault="002D7897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South Pole</w:t>
                      </w: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is much colder than the </w:t>
                      </w:r>
                      <w:r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North Pole</w:t>
                      </w: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because it is surrounded by the </w:t>
                      </w:r>
                      <w:r w:rsidRPr="002D78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Antarctic Ocean.</w:t>
                      </w:r>
                      <w:r w:rsidR="009F21D1"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460481" w:rsidRDefault="0046048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460481" w:rsidRDefault="0046048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460481" w:rsidRDefault="0046048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460481" w:rsidRDefault="0046048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460481" w:rsidRDefault="0046048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460481" w:rsidRDefault="0046048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460481" w:rsidRDefault="0046048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460481" w:rsidRDefault="0046048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460481" w:rsidRPr="002D7897" w:rsidRDefault="00460481" w:rsidP="009F21D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  <w:p w:rsidR="009F21D1" w:rsidRPr="00417D86" w:rsidRDefault="009F21D1" w:rsidP="009F21D1">
                      <w:pPr>
                        <w:pStyle w:val="TableContents"/>
                        <w:rPr>
                          <w:rFonts w:ascii="Arial Narrow" w:hAnsi="Arial Narrow"/>
                          <w:sz w:val="16"/>
                          <w:szCs w:val="16"/>
                          <w:u w:val="thick" w:color="00B050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:rsidR="009F21D1" w:rsidRPr="00F51E13" w:rsidRDefault="009F21D1" w:rsidP="009F21D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BE2326" wp14:editId="7D572771">
                <wp:simplePos x="0" y="0"/>
                <wp:positionH relativeFrom="column">
                  <wp:posOffset>5099343</wp:posOffset>
                </wp:positionH>
                <wp:positionV relativeFrom="paragraph">
                  <wp:posOffset>11870</wp:posOffset>
                </wp:positionV>
                <wp:extent cx="4473526" cy="6710290"/>
                <wp:effectExtent l="0" t="0" r="2286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3526" cy="671029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Human and Physical Geography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27736">
                              <w:rPr>
                                <w:rFonts w:ascii="Comic Sans MS" w:hAnsi="Comic Sans MS"/>
                                <w:b/>
                              </w:rPr>
                              <w:t>Human features</w:t>
                            </w:r>
                            <w:r w:rsidRPr="00E27736">
                              <w:rPr>
                                <w:rFonts w:ascii="Comic Sans MS" w:hAnsi="Comic Sans MS"/>
                              </w:rPr>
                              <w:t xml:space="preserve"> are things in the environment that are made by humans (man-made). </w:t>
                            </w: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9F21D1" w:rsidRDefault="009F21D1" w:rsidP="009F21D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9F21D1" w:rsidRPr="00E27736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27736">
                              <w:rPr>
                                <w:rFonts w:ascii="Comic Sans MS" w:hAnsi="Comic Sans MS"/>
                                <w:b/>
                              </w:rPr>
                              <w:t>Physical features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are things in the environment that are created by nature.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BE2326" id="Text Box 4" o:spid="_x0000_s1033" type="#_x0000_t202" style="position:absolute;margin-left:401.5pt;margin-top:.95pt;width:352.25pt;height:528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" fillcolor="#ffc000" strokeweight=".5pt">
                <v:textbox>
                  <w:txbxContent>
                    <w:p w:rsidR="009F21D1" w:rsidRDefault="009F21D1" w:rsidP="009F21D1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Human and Physical Geography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 w:rsidRPr="00E27736">
                        <w:rPr>
                          <w:rFonts w:ascii="Comic Sans MS" w:hAnsi="Comic Sans MS"/>
                          <w:b/>
                        </w:rPr>
                        <w:t>Human features</w:t>
                      </w:r>
                      <w:r w:rsidRPr="00E27736">
                        <w:rPr>
                          <w:rFonts w:ascii="Comic Sans MS" w:hAnsi="Comic Sans MS"/>
                        </w:rPr>
                        <w:t xml:space="preserve"> are things in the environment that are made by humans (man-made). </w:t>
                      </w: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9F21D1" w:rsidRDefault="009F21D1" w:rsidP="009F21D1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9F21D1" w:rsidRPr="00E27736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 w:rsidRPr="00E27736">
                        <w:rPr>
                          <w:rFonts w:ascii="Comic Sans MS" w:hAnsi="Comic Sans MS"/>
                          <w:b/>
                        </w:rPr>
                        <w:t>Physical features</w:t>
                      </w:r>
                      <w:r>
                        <w:rPr>
                          <w:rFonts w:ascii="Comic Sans MS" w:hAnsi="Comic Sans MS"/>
                        </w:rPr>
                        <w:t xml:space="preserve"> are things in the environment that are created by nature. </w:t>
                      </w:r>
                    </w:p>
                  </w:txbxContent>
                </v:textbox>
              </v:shape>
            </w:pict>
          </mc:Fallback>
        </mc:AlternateContent>
      </w:r>
    </w:p>
    <w:p w:rsidR="009F21D1" w:rsidRDefault="009F21D1" w:rsidP="009F21D1">
      <w:pPr>
        <w:tabs>
          <w:tab w:val="left" w:pos="1476"/>
        </w:tabs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3911490" wp14:editId="3FCE8B30">
            <wp:simplePos x="0" y="0"/>
            <wp:positionH relativeFrom="margin">
              <wp:posOffset>5331411</wp:posOffset>
            </wp:positionH>
            <wp:positionV relativeFrom="paragraph">
              <wp:posOffset>628650</wp:posOffset>
            </wp:positionV>
            <wp:extent cx="1069145" cy="7513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39"/>
                    <a:stretch/>
                  </pic:blipFill>
                  <pic:spPr bwMode="auto">
                    <a:xfrm>
                      <a:off x="0" y="0"/>
                      <a:ext cx="1069145" cy="751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21D1" w:rsidRPr="00E27736" w:rsidRDefault="009F21D1" w:rsidP="009F21D1"/>
    <w:p w:rsidR="009F21D1" w:rsidRPr="00E27736" w:rsidRDefault="009F21D1" w:rsidP="009F21D1">
      <w:pPr>
        <w:tabs>
          <w:tab w:val="center" w:pos="7699"/>
        </w:tabs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71BE9716" wp14:editId="37B7215A">
            <wp:simplePos x="0" y="0"/>
            <wp:positionH relativeFrom="column">
              <wp:posOffset>7870727</wp:posOffset>
            </wp:positionH>
            <wp:positionV relativeFrom="paragraph">
              <wp:posOffset>57297</wp:posOffset>
            </wp:positionV>
            <wp:extent cx="1322363" cy="723445"/>
            <wp:effectExtent l="0" t="0" r="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363" cy="723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7874501" wp14:editId="6B6ED987">
            <wp:simplePos x="0" y="0"/>
            <wp:positionH relativeFrom="column">
              <wp:posOffset>6731049</wp:posOffset>
            </wp:positionH>
            <wp:positionV relativeFrom="paragraph">
              <wp:posOffset>8255</wp:posOffset>
            </wp:positionV>
            <wp:extent cx="949569" cy="839381"/>
            <wp:effectExtent l="0" t="0" r="317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569" cy="839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9F21D1" w:rsidRDefault="009F21D1" w:rsidP="009F21D1"/>
    <w:p w:rsidR="009F21D1" w:rsidRDefault="009F21D1" w:rsidP="002D7897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69C09A8" wp14:editId="7B2B1E03">
            <wp:simplePos x="0" y="0"/>
            <wp:positionH relativeFrom="column">
              <wp:posOffset>8067431</wp:posOffset>
            </wp:positionH>
            <wp:positionV relativeFrom="paragraph">
              <wp:posOffset>2552652</wp:posOffset>
            </wp:positionV>
            <wp:extent cx="1259913" cy="752621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913" cy="752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402B4AD5" wp14:editId="57E29D07">
            <wp:simplePos x="0" y="0"/>
            <wp:positionH relativeFrom="column">
              <wp:posOffset>6717323</wp:posOffset>
            </wp:positionH>
            <wp:positionV relativeFrom="paragraph">
              <wp:posOffset>2496087</wp:posOffset>
            </wp:positionV>
            <wp:extent cx="1153551" cy="818538"/>
            <wp:effectExtent l="0" t="0" r="8890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551" cy="818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2BAEF29B" wp14:editId="719DEEB6">
            <wp:simplePos x="0" y="0"/>
            <wp:positionH relativeFrom="column">
              <wp:posOffset>5261024</wp:posOffset>
            </wp:positionH>
            <wp:positionV relativeFrom="paragraph">
              <wp:posOffset>2489347</wp:posOffset>
            </wp:positionV>
            <wp:extent cx="1174652" cy="861920"/>
            <wp:effectExtent l="0" t="0" r="698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652" cy="86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DBA41E" wp14:editId="4F33F13C">
                <wp:simplePos x="0" y="0"/>
                <wp:positionH relativeFrom="margin">
                  <wp:posOffset>8320503</wp:posOffset>
                </wp:positionH>
                <wp:positionV relativeFrom="paragraph">
                  <wp:posOffset>1588965</wp:posOffset>
                </wp:positionV>
                <wp:extent cx="534573" cy="295421"/>
                <wp:effectExtent l="0" t="0" r="0" b="952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573" cy="29542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BA41E" id="Text Box 31" o:spid="_x0000_s1034" type="#_x0000_t202" style="position:absolute;margin-left:655.15pt;margin-top:125.1pt;width:42.1pt;height:23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shop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BA5893" wp14:editId="05E4C7B6">
                <wp:simplePos x="0" y="0"/>
                <wp:positionH relativeFrom="margin">
                  <wp:posOffset>6970004</wp:posOffset>
                </wp:positionH>
                <wp:positionV relativeFrom="paragraph">
                  <wp:posOffset>1462405</wp:posOffset>
                </wp:positionV>
                <wp:extent cx="506437" cy="295421"/>
                <wp:effectExtent l="0" t="0" r="8255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437" cy="29542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A5893" id="Text Box 30" o:spid="_x0000_s1035" type="#_x0000_t202" style="position:absolute;margin-left:548.8pt;margin-top:115.15pt;width:39.9pt;height:23.2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town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CE4F75" wp14:editId="69CB1A23">
                <wp:simplePos x="0" y="0"/>
                <wp:positionH relativeFrom="column">
                  <wp:posOffset>5591566</wp:posOffset>
                </wp:positionH>
                <wp:positionV relativeFrom="paragraph">
                  <wp:posOffset>1434075</wp:posOffset>
                </wp:positionV>
                <wp:extent cx="597877" cy="295421"/>
                <wp:effectExtent l="0" t="0" r="0" b="952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877" cy="29542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E4F75" id="Text Box 29" o:spid="_x0000_s1036" type="#_x0000_t202" style="position:absolute;margin-left:440.3pt;margin-top:112.9pt;width:47.1pt;height:2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B69A5D" wp14:editId="0B4CBFF9">
                <wp:simplePos x="0" y="0"/>
                <wp:positionH relativeFrom="column">
                  <wp:posOffset>8299939</wp:posOffset>
                </wp:positionH>
                <wp:positionV relativeFrom="paragraph">
                  <wp:posOffset>253219</wp:posOffset>
                </wp:positionV>
                <wp:extent cx="471268" cy="295421"/>
                <wp:effectExtent l="0" t="0" r="508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268" cy="29542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69A5D" id="Text Box 28" o:spid="_x0000_s1037" type="#_x0000_t202" style="position:absolute;margin-left:653.55pt;margin-top:19.95pt;width:37.1pt;height:2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6D734C" wp14:editId="73ECFB28">
                <wp:simplePos x="0" y="0"/>
                <wp:positionH relativeFrom="column">
                  <wp:posOffset>6949440</wp:posOffset>
                </wp:positionH>
                <wp:positionV relativeFrom="paragraph">
                  <wp:posOffset>295177</wp:posOffset>
                </wp:positionV>
                <wp:extent cx="562708" cy="295421"/>
                <wp:effectExtent l="0" t="0" r="889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708" cy="29542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D734C" id="Text Box 26" o:spid="_x0000_s1038" type="#_x0000_t202" style="position:absolute;margin-left:547.2pt;margin-top:23.25pt;width:44.3pt;height:23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house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6C117C" wp14:editId="7DE7A7DF">
                <wp:simplePos x="0" y="0"/>
                <wp:positionH relativeFrom="column">
                  <wp:posOffset>5662246</wp:posOffset>
                </wp:positionH>
                <wp:positionV relativeFrom="paragraph">
                  <wp:posOffset>275785</wp:posOffset>
                </wp:positionV>
                <wp:extent cx="471268" cy="295421"/>
                <wp:effectExtent l="0" t="0" r="508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268" cy="29542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F58E2">
                              <w:rPr>
                                <w:rFonts w:ascii="Comic Sans MS" w:hAnsi="Comic Sans MS"/>
                              </w:rPr>
                              <w:t>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C117C" id="Text Box 25" o:spid="_x0000_s1039" type="#_x0000_t202" style="position:absolute;margin-left:445.85pt;margin-top:21.7pt;width:37.1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 w:rsidRPr="000F58E2">
                        <w:rPr>
                          <w:rFonts w:ascii="Comic Sans MS" w:hAnsi="Comic Sans MS"/>
                        </w:rPr>
                        <w:t>city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B201072" wp14:editId="5823B7C2">
            <wp:simplePos x="0" y="0"/>
            <wp:positionH relativeFrom="column">
              <wp:posOffset>5281979</wp:posOffset>
            </wp:positionH>
            <wp:positionV relativeFrom="paragraph">
              <wp:posOffset>649214</wp:posOffset>
            </wp:positionV>
            <wp:extent cx="1174115" cy="755650"/>
            <wp:effectExtent l="0" t="0" r="6985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712"/>
                    <a:stretch/>
                  </pic:blipFill>
                  <pic:spPr bwMode="auto">
                    <a:xfrm>
                      <a:off x="0" y="0"/>
                      <a:ext cx="1174115" cy="75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6D4D7F37" wp14:editId="511656D8">
            <wp:simplePos x="0" y="0"/>
            <wp:positionH relativeFrom="column">
              <wp:posOffset>6667353</wp:posOffset>
            </wp:positionH>
            <wp:positionV relativeFrom="paragraph">
              <wp:posOffset>655565</wp:posOffset>
            </wp:positionV>
            <wp:extent cx="1230923" cy="766360"/>
            <wp:effectExtent l="0" t="0" r="762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923" cy="76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10E6BAB" wp14:editId="014558BD">
            <wp:simplePos x="0" y="0"/>
            <wp:positionH relativeFrom="column">
              <wp:posOffset>8081450</wp:posOffset>
            </wp:positionH>
            <wp:positionV relativeFrom="paragraph">
              <wp:posOffset>604276</wp:posOffset>
            </wp:positionV>
            <wp:extent cx="963637" cy="939801"/>
            <wp:effectExtent l="0" t="0" r="825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637" cy="93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1D1" w:rsidRPr="0028521E" w:rsidRDefault="009F21D1" w:rsidP="009F21D1"/>
    <w:p w:rsidR="009F21D1" w:rsidRPr="0028521E" w:rsidRDefault="009F21D1" w:rsidP="009F21D1"/>
    <w:p w:rsidR="009F21D1" w:rsidRPr="0028521E" w:rsidRDefault="009F21D1" w:rsidP="009F21D1"/>
    <w:p w:rsidR="009F21D1" w:rsidRPr="0028521E" w:rsidRDefault="009F21D1" w:rsidP="009F21D1"/>
    <w:p w:rsidR="009F21D1" w:rsidRDefault="002D7897" w:rsidP="009F21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C6A076D" wp14:editId="6AABC659">
                <wp:simplePos x="0" y="0"/>
                <wp:positionH relativeFrom="column">
                  <wp:posOffset>2872740</wp:posOffset>
                </wp:positionH>
                <wp:positionV relativeFrom="paragraph">
                  <wp:posOffset>146050</wp:posOffset>
                </wp:positionV>
                <wp:extent cx="1036320" cy="289560"/>
                <wp:effectExtent l="0" t="0" r="11430" b="1524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D7897" w:rsidRPr="002D7897" w:rsidRDefault="002D789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North Pole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A076D" id="Text Box 192" o:spid="_x0000_s1040" type="#_x0000_t202" style="position:absolute;margin-left:226.2pt;margin-top:11.5pt;width:81.6pt;height:22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" fillcolor="white [3201]" strokeweight=".5pt">
                <v:textbox>
                  <w:txbxContent>
                    <w:p w:rsidR="002D7897" w:rsidRPr="002D7897" w:rsidRDefault="002D789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>North Pole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5AE54342" wp14:editId="28522FA4">
            <wp:simplePos x="0" y="0"/>
            <wp:positionH relativeFrom="column">
              <wp:posOffset>495300</wp:posOffset>
            </wp:positionH>
            <wp:positionV relativeFrom="paragraph">
              <wp:posOffset>201930</wp:posOffset>
            </wp:positionV>
            <wp:extent cx="2468161" cy="2067627"/>
            <wp:effectExtent l="0" t="0" r="8890" b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161" cy="2067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1D1" w:rsidRDefault="009F21D1" w:rsidP="009F21D1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73FA794C" wp14:editId="6B0C46D4">
            <wp:simplePos x="0" y="0"/>
            <wp:positionH relativeFrom="column">
              <wp:posOffset>5380609</wp:posOffset>
            </wp:positionH>
            <wp:positionV relativeFrom="paragraph">
              <wp:posOffset>2076450</wp:posOffset>
            </wp:positionV>
            <wp:extent cx="995434" cy="907366"/>
            <wp:effectExtent l="0" t="0" r="0" b="76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382"/>
                    <a:stretch/>
                  </pic:blipFill>
                  <pic:spPr bwMode="auto">
                    <a:xfrm>
                      <a:off x="0" y="0"/>
                      <a:ext cx="995434" cy="907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1D1" w:rsidRPr="0028521E" w:rsidRDefault="009F21D1" w:rsidP="009F21D1"/>
    <w:p w:rsidR="009F21D1" w:rsidRDefault="002D7897" w:rsidP="009F21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1061459" wp14:editId="7147725F">
                <wp:simplePos x="0" y="0"/>
                <wp:positionH relativeFrom="column">
                  <wp:posOffset>2887980</wp:posOffset>
                </wp:positionH>
                <wp:positionV relativeFrom="paragraph">
                  <wp:posOffset>226060</wp:posOffset>
                </wp:positionV>
                <wp:extent cx="777240" cy="289560"/>
                <wp:effectExtent l="0" t="0" r="22860" b="1524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D7897" w:rsidRPr="002D7897" w:rsidRDefault="002D7897" w:rsidP="002D789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equator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61459" id="Text Box 193" o:spid="_x0000_s1041" type="#_x0000_t202" style="position:absolute;margin-left:227.4pt;margin-top:17.8pt;width:61.2pt;height:22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" fillcolor="window" strokeweight=".5pt">
                <v:textbox>
                  <w:txbxContent>
                    <w:p w:rsidR="002D7897" w:rsidRPr="002D7897" w:rsidRDefault="002D7897" w:rsidP="002D789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equator</w:t>
                      </w:r>
                    </w:p>
                  </w:txbxContent>
                </v:textbox>
              </v:shape>
            </w:pict>
          </mc:Fallback>
        </mc:AlternateContent>
      </w:r>
    </w:p>
    <w:p w:rsidR="009F21D1" w:rsidRPr="0028521E" w:rsidRDefault="009F21D1" w:rsidP="009F21D1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FB90C2" wp14:editId="39ED5232">
                <wp:simplePos x="0" y="0"/>
                <wp:positionH relativeFrom="margin">
                  <wp:posOffset>8475784</wp:posOffset>
                </wp:positionH>
                <wp:positionV relativeFrom="paragraph">
                  <wp:posOffset>2176829</wp:posOffset>
                </wp:positionV>
                <wp:extent cx="654148" cy="295275"/>
                <wp:effectExtent l="0" t="0" r="0" b="9525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148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B90C2" id="Text Box 200" o:spid="_x0000_s1042" type="#_x0000_t202" style="position:absolute;left:0;text-align:left;margin-left:667.4pt;margin-top:171.4pt;width:51.5pt;height:23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beach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771B55" wp14:editId="54607D8B">
                <wp:simplePos x="0" y="0"/>
                <wp:positionH relativeFrom="margin">
                  <wp:posOffset>6956474</wp:posOffset>
                </wp:positionH>
                <wp:positionV relativeFrom="paragraph">
                  <wp:posOffset>2176633</wp:posOffset>
                </wp:positionV>
                <wp:extent cx="626012" cy="295275"/>
                <wp:effectExtent l="0" t="0" r="3175" b="952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012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forest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71B55" id="Text Box 199" o:spid="_x0000_s1043" type="#_x0000_t202" style="position:absolute;left:0;text-align:left;margin-left:547.75pt;margin-top:171.4pt;width:49.3pt;height:23.2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forest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BD2C65" wp14:editId="385CCB93">
                <wp:simplePos x="0" y="0"/>
                <wp:positionH relativeFrom="margin">
                  <wp:posOffset>5500467</wp:posOffset>
                </wp:positionH>
                <wp:positionV relativeFrom="paragraph">
                  <wp:posOffset>2190799</wp:posOffset>
                </wp:positionV>
                <wp:extent cx="752622" cy="295275"/>
                <wp:effectExtent l="0" t="0" r="9525" b="9525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622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D2C65" id="Text Box 198" o:spid="_x0000_s1044" type="#_x0000_t202" style="position:absolute;left:0;text-align:left;margin-left:433.1pt;margin-top:172.5pt;width:59.25pt;height:23.2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weather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FA98AC" wp14:editId="5ABFE942">
                <wp:simplePos x="0" y="0"/>
                <wp:positionH relativeFrom="margin">
                  <wp:posOffset>8264769</wp:posOffset>
                </wp:positionH>
                <wp:positionV relativeFrom="paragraph">
                  <wp:posOffset>770060</wp:posOffset>
                </wp:positionV>
                <wp:extent cx="851095" cy="295275"/>
                <wp:effectExtent l="0" t="0" r="6350" b="9525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109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ocean/sea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A98AC" id="Text Box 197" o:spid="_x0000_s1045" type="#_x0000_t202" style="position:absolute;left:0;text-align:left;margin-left:650.75pt;margin-top:60.65pt;width:67pt;height:23.2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ocean/sea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645C9A" wp14:editId="18412856">
                <wp:simplePos x="0" y="0"/>
                <wp:positionH relativeFrom="column">
                  <wp:posOffset>6900203</wp:posOffset>
                </wp:positionH>
                <wp:positionV relativeFrom="paragraph">
                  <wp:posOffset>798488</wp:posOffset>
                </wp:positionV>
                <wp:extent cx="829799" cy="295421"/>
                <wp:effectExtent l="0" t="0" r="8890" b="9525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799" cy="29542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mountain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45C9A" id="Text Box 196" o:spid="_x0000_s1046" type="#_x0000_t202" style="position:absolute;left:0;text-align:left;margin-left:543.3pt;margin-top:62.85pt;width:65.35pt;height:2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mountain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6B51B0D" wp14:editId="3CDB70DA">
                <wp:simplePos x="0" y="0"/>
                <wp:positionH relativeFrom="column">
                  <wp:posOffset>5641145</wp:posOffset>
                </wp:positionH>
                <wp:positionV relativeFrom="paragraph">
                  <wp:posOffset>805522</wp:posOffset>
                </wp:positionV>
                <wp:extent cx="527538" cy="295421"/>
                <wp:effectExtent l="0" t="0" r="6350" b="9525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538" cy="29542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F21D1" w:rsidRPr="000F58E2" w:rsidRDefault="009F21D1" w:rsidP="009F21D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river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51B0D" id="Text Box 195" o:spid="_x0000_s1047" type="#_x0000_t202" style="position:absolute;left:0;text-align:left;margin-left:444.2pt;margin-top:63.45pt;width:41.55pt;height:23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" fillcolor="#ffc000" stroked="f" strokeweight=".5pt">
                <v:textbox>
                  <w:txbxContent>
                    <w:p w:rsidR="009F21D1" w:rsidRPr="000F58E2" w:rsidRDefault="009F21D1" w:rsidP="009F21D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river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9853EB3" wp14:editId="17C33B43">
            <wp:simplePos x="0" y="0"/>
            <wp:positionH relativeFrom="column">
              <wp:posOffset>8271656</wp:posOffset>
            </wp:positionH>
            <wp:positionV relativeFrom="paragraph">
              <wp:posOffset>1142659</wp:posOffset>
            </wp:positionV>
            <wp:extent cx="977704" cy="884929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04" cy="884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37C531D6" wp14:editId="2315B6EF">
            <wp:simplePos x="0" y="0"/>
            <wp:positionH relativeFrom="column">
              <wp:posOffset>6625346</wp:posOffset>
            </wp:positionH>
            <wp:positionV relativeFrom="paragraph">
              <wp:posOffset>1170793</wp:posOffset>
            </wp:positionV>
            <wp:extent cx="1322363" cy="941907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363" cy="941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3278" w:rsidRDefault="002D78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D818301" wp14:editId="4C8B9B66">
                <wp:simplePos x="0" y="0"/>
                <wp:positionH relativeFrom="column">
                  <wp:posOffset>2895600</wp:posOffset>
                </wp:positionH>
                <wp:positionV relativeFrom="paragraph">
                  <wp:posOffset>584835</wp:posOffset>
                </wp:positionV>
                <wp:extent cx="1036320" cy="289560"/>
                <wp:effectExtent l="0" t="0" r="11430" b="1524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D7897" w:rsidRPr="002D7897" w:rsidRDefault="002D7897" w:rsidP="002D789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South</w:t>
                            </w:r>
                            <w:r w:rsidRPr="002D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18301" id="Text Box 194" o:spid="_x0000_s1048" type="#_x0000_t202" style="position:absolute;margin-left:228pt;margin-top:46.05pt;width:81.6pt;height:22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" fillcolor="window" strokeweight=".5pt">
                <v:textbox>
                  <w:txbxContent>
                    <w:p w:rsidR="002D7897" w:rsidRPr="002D7897" w:rsidRDefault="002D7897" w:rsidP="002D789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South</w:t>
                      </w:r>
                      <w:r w:rsidRPr="002D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Pole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43278" w:rsidSect="00C15E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1D1"/>
    <w:rsid w:val="00243278"/>
    <w:rsid w:val="002D7897"/>
    <w:rsid w:val="00460481"/>
    <w:rsid w:val="009F21D1"/>
    <w:rsid w:val="00CC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66A35"/>
  <w15:chartTrackingRefBased/>
  <w15:docId w15:val="{C75900C9-71FB-43DC-B36F-C16B27DFE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1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21D1"/>
    <w:pPr>
      <w:spacing w:after="0" w:line="240" w:lineRule="auto"/>
    </w:pPr>
  </w:style>
  <w:style w:type="paragraph" w:customStyle="1" w:styleId="TableContents">
    <w:name w:val="Table Contents"/>
    <w:basedOn w:val="Normal"/>
    <w:rsid w:val="009F21D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hi">
    <w:name w:val="hi"/>
    <w:basedOn w:val="DefaultParagraphFont"/>
    <w:rsid w:val="009F21D1"/>
  </w:style>
  <w:style w:type="character" w:styleId="Hyperlink">
    <w:name w:val="Hyperlink"/>
    <w:basedOn w:val="DefaultParagraphFont"/>
    <w:uiPriority w:val="99"/>
    <w:semiHidden/>
    <w:unhideWhenUsed/>
    <w:rsid w:val="009F21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72B2E6D1</Template>
  <TotalTime>28</TotalTime>
  <Pages>2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Amy Westfield</cp:lastModifiedBy>
  <cp:revision>4</cp:revision>
  <dcterms:created xsi:type="dcterms:W3CDTF">2021-01-20T12:23:00Z</dcterms:created>
  <dcterms:modified xsi:type="dcterms:W3CDTF">2021-01-20T14:15:00Z</dcterms:modified>
</cp:coreProperties>
</file>