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6349" w:rsidRDefault="007C7540" w:rsidP="004C2B31">
      <w:pPr>
        <w:ind w:left="-993" w:right="-1039"/>
      </w:pPr>
      <w:r>
        <w:rPr>
          <w:noProof/>
          <w:lang w:eastAsia="en-GB"/>
        </w:rPr>
        <w:pict>
          <v:rect id="_x0000_s1026" style="position:absolute;left:0;text-align:left;margin-left:29.9pt;margin-top:78.75pt;width:410.5pt;height:583.5pt;z-index:251658240" strokecolor="white [3212]">
            <v:textbox>
              <w:txbxContent>
                <w:p w:rsidR="004C2B31" w:rsidRDefault="00C7207E">
                  <w:pPr>
                    <w:rPr>
                      <w:rFonts w:ascii="Comic Sans MS" w:hAnsi="Comic Sans MS"/>
                      <w:sz w:val="40"/>
                      <w:szCs w:val="40"/>
                    </w:rPr>
                  </w:pPr>
                  <w:r>
                    <w:rPr>
                      <w:rFonts w:ascii="Comic Sans MS" w:hAnsi="Comic Sans MS"/>
                      <w:sz w:val="40"/>
                      <w:szCs w:val="40"/>
                    </w:rPr>
                    <w:t>Dear Reception 1,</w:t>
                  </w:r>
                </w:p>
                <w:p w:rsidR="00C7207E" w:rsidRDefault="00C7207E">
                  <w:pPr>
                    <w:rPr>
                      <w:rFonts w:ascii="Comic Sans MS" w:hAnsi="Comic Sans MS"/>
                      <w:sz w:val="40"/>
                      <w:szCs w:val="40"/>
                    </w:rPr>
                  </w:pPr>
                  <w:r>
                    <w:rPr>
                      <w:rFonts w:ascii="Comic Sans MS" w:hAnsi="Comic Sans MS"/>
                      <w:sz w:val="40"/>
                      <w:szCs w:val="40"/>
                    </w:rPr>
                    <w:t>I am so excited about meeting you all and showing you your new classroom. I have lots of toys and exciting things for you to explore. It will so exciting to have you all back at school so we can learn and have lots of fun. Miss Collins is my assistant and she is just amazing.</w:t>
                  </w:r>
                </w:p>
                <w:p w:rsidR="00C7207E" w:rsidRDefault="00C7207E">
                  <w:pPr>
                    <w:rPr>
                      <w:rFonts w:ascii="Comic Sans MS" w:hAnsi="Comic Sans MS"/>
                      <w:sz w:val="40"/>
                      <w:szCs w:val="40"/>
                    </w:rPr>
                  </w:pPr>
                  <w:r>
                    <w:rPr>
                      <w:rFonts w:ascii="Comic Sans MS" w:hAnsi="Comic Sans MS"/>
                      <w:sz w:val="40"/>
                      <w:szCs w:val="40"/>
                    </w:rPr>
                    <w:t>I know you might be feeling a bit nervous on your first day, but don’t worry you are going to have a great time</w:t>
                  </w:r>
                  <w:r w:rsidR="00925DD7">
                    <w:rPr>
                      <w:rFonts w:ascii="Comic Sans MS" w:hAnsi="Comic Sans MS"/>
                      <w:sz w:val="40"/>
                      <w:szCs w:val="40"/>
                    </w:rPr>
                    <w:t>. Just remember to bring a big smile with you.</w:t>
                  </w:r>
                </w:p>
                <w:p w:rsidR="00925DD7" w:rsidRDefault="00925DD7">
                  <w:pPr>
                    <w:rPr>
                      <w:rFonts w:ascii="Comic Sans MS" w:hAnsi="Comic Sans MS"/>
                      <w:sz w:val="40"/>
                      <w:szCs w:val="40"/>
                    </w:rPr>
                  </w:pPr>
                  <w:r>
                    <w:rPr>
                      <w:rFonts w:ascii="Comic Sans MS" w:hAnsi="Comic Sans MS"/>
                      <w:sz w:val="40"/>
                      <w:szCs w:val="40"/>
                    </w:rPr>
                    <w:t>We will meet you in the KS1 playground so you can say goodbye to your grown up. Then we will bring you into school so we can start an amazing learning adventure!</w:t>
                  </w:r>
                </w:p>
                <w:p w:rsidR="00925DD7" w:rsidRPr="004C2B31" w:rsidRDefault="00925DD7">
                  <w:pPr>
                    <w:rPr>
                      <w:rFonts w:ascii="Comic Sans MS" w:hAnsi="Comic Sans MS"/>
                      <w:sz w:val="40"/>
                      <w:szCs w:val="40"/>
                    </w:rPr>
                  </w:pPr>
                  <w:bookmarkStart w:id="0" w:name="_GoBack"/>
                  <w:bookmarkEnd w:id="0"/>
                  <w:r>
                    <w:rPr>
                      <w:rFonts w:ascii="Comic Sans MS" w:hAnsi="Comic Sans MS"/>
                      <w:sz w:val="40"/>
                      <w:szCs w:val="40"/>
                    </w:rPr>
                    <w:t>from Mrs Keirl and Miss Collins</w:t>
                  </w:r>
                </w:p>
              </w:txbxContent>
            </v:textbox>
          </v:rect>
        </w:pict>
      </w:r>
      <w:r w:rsidR="004C2B31">
        <w:rPr>
          <w:noProof/>
          <w:lang w:eastAsia="en-GB"/>
        </w:rPr>
        <w:drawing>
          <wp:inline distT="0" distB="0" distL="0" distR="0">
            <wp:extent cx="7165521" cy="990402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7162998" cy="9900534"/>
                    </a:xfrm>
                    <a:prstGeom prst="rect">
                      <a:avLst/>
                    </a:prstGeom>
                    <a:noFill/>
                    <a:ln w="9525">
                      <a:noFill/>
                      <a:miter lim="800000"/>
                      <a:headEnd/>
                      <a:tailEnd/>
                    </a:ln>
                  </pic:spPr>
                </pic:pic>
              </a:graphicData>
            </a:graphic>
          </wp:inline>
        </w:drawing>
      </w:r>
    </w:p>
    <w:sectPr w:rsidR="00526349" w:rsidSect="004C2B31">
      <w:pgSz w:w="11906" w:h="16838"/>
      <w:pgMar w:top="426"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20"/>
  <w:characterSpacingControl w:val="doNotCompress"/>
  <w:compat>
    <w:compatSetting w:name="compatibilityMode" w:uri="http://schemas.microsoft.com/office/word" w:val="12"/>
  </w:compat>
  <w:rsids>
    <w:rsidRoot w:val="004C2B31"/>
    <w:rsid w:val="004C2B31"/>
    <w:rsid w:val="00526349"/>
    <w:rsid w:val="007C7540"/>
    <w:rsid w:val="00872796"/>
    <w:rsid w:val="00925DD7"/>
    <w:rsid w:val="009A5B45"/>
    <w:rsid w:val="00C7207E"/>
    <w:rsid w:val="00DB3453"/>
    <w:rsid w:val="00E71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colormenu v:ext="edit" strokecolor="none [3212]"/>
    </o:shapedefaults>
    <o:shapelayout v:ext="edit">
      <o:idmap v:ext="edit" data="1"/>
    </o:shapelayout>
  </w:shapeDefaults>
  <w:decimalSymbol w:val="."/>
  <w:listSeparator w:val=","/>
  <w14:docId w14:val="7B828D2F"/>
  <w15:docId w15:val="{CFE0A6FB-D8FF-4E32-9C29-AF085A4EF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3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2B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2B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58F4B-86B1-4C04-9D24-0AAD63E2C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9DF35148</Template>
  <TotalTime>14</TotalTime>
  <Pages>1</Pages>
  <Words>0</Words>
  <Characters>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Keirl</dc:creator>
  <cp:lastModifiedBy>Melissa Callaby</cp:lastModifiedBy>
  <cp:revision>2</cp:revision>
  <dcterms:created xsi:type="dcterms:W3CDTF">2020-07-09T15:15:00Z</dcterms:created>
  <dcterms:modified xsi:type="dcterms:W3CDTF">2020-07-13T13:26:00Z</dcterms:modified>
</cp:coreProperties>
</file>