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FB3E3" w14:textId="3D79523E" w:rsidR="00F67E3B" w:rsidRDefault="00A76D2D" w:rsidP="00A76D2D">
      <w:pPr>
        <w:jc w:val="center"/>
        <w:rPr>
          <w:sz w:val="44"/>
          <w:szCs w:val="44"/>
          <w:u w:val="single"/>
        </w:rPr>
      </w:pPr>
      <w:r>
        <w:rPr>
          <w:sz w:val="44"/>
          <w:szCs w:val="44"/>
          <w:u w:val="single"/>
        </w:rPr>
        <w:t xml:space="preserve">RECEPTION </w:t>
      </w:r>
      <w:r w:rsidR="00F67E3B" w:rsidRPr="00DA09EE">
        <w:rPr>
          <w:sz w:val="44"/>
          <w:szCs w:val="44"/>
          <w:u w:val="single"/>
        </w:rPr>
        <w:t>HOME LEARNING</w:t>
      </w:r>
    </w:p>
    <w:p w14:paraId="4735127C" w14:textId="35EE3A01" w:rsidR="00F67E3B" w:rsidRDefault="00DD5E66" w:rsidP="00F67E3B">
      <w:pPr>
        <w:jc w:val="center"/>
        <w:rPr>
          <w:sz w:val="28"/>
          <w:szCs w:val="28"/>
          <w:u w:val="single"/>
        </w:rPr>
      </w:pPr>
      <w:r>
        <w:rPr>
          <w:sz w:val="28"/>
          <w:szCs w:val="28"/>
          <w:u w:val="single"/>
        </w:rPr>
        <w:t>Week commencing 22</w:t>
      </w:r>
      <w:r>
        <w:rPr>
          <w:sz w:val="28"/>
          <w:szCs w:val="28"/>
          <w:u w:val="single"/>
          <w:vertAlign w:val="superscript"/>
        </w:rPr>
        <w:t>nd</w:t>
      </w:r>
      <w:r w:rsidR="004C6FD7">
        <w:rPr>
          <w:sz w:val="28"/>
          <w:szCs w:val="28"/>
          <w:u w:val="single"/>
        </w:rPr>
        <w:t>June</w:t>
      </w:r>
    </w:p>
    <w:p w14:paraId="54FB6657" w14:textId="027A6455" w:rsidR="00C000BC" w:rsidRDefault="00C000BC" w:rsidP="00C000BC">
      <w:pPr>
        <w:rPr>
          <w:sz w:val="28"/>
          <w:szCs w:val="28"/>
          <w:u w:val="single"/>
        </w:rPr>
      </w:pPr>
      <w:r>
        <w:rPr>
          <w:sz w:val="28"/>
          <w:szCs w:val="28"/>
          <w:u w:val="single"/>
        </w:rPr>
        <w:t>WEEKLY NEWS</w:t>
      </w:r>
    </w:p>
    <w:p w14:paraId="6841408D" w14:textId="26111B66" w:rsidR="00B25DE5" w:rsidRDefault="00C000BC" w:rsidP="00C000BC">
      <w:pPr>
        <w:jc w:val="both"/>
      </w:pPr>
      <w:r>
        <w:t>Thank you</w:t>
      </w:r>
      <w:r w:rsidR="00DB276F">
        <w:t xml:space="preserve"> to everyone</w:t>
      </w:r>
      <w:r w:rsidR="003D4716">
        <w:t xml:space="preserve"> again for all the</w:t>
      </w:r>
      <w:r>
        <w:t xml:space="preserve"> wonderful home learning you have shared with us over the last week</w:t>
      </w:r>
      <w:r w:rsidR="00B25DE5">
        <w:t xml:space="preserve"> on Tapestry.</w:t>
      </w:r>
      <w:r w:rsidR="006D7C3D">
        <w:t xml:space="preserve"> </w:t>
      </w:r>
      <w:r w:rsidR="00DD5E66">
        <w:t>There will be a slight change in Home Learning from this week as we now have ‘work packs’ for all children to collect and ideas on Tapestry as to how to use them each day.</w:t>
      </w:r>
    </w:p>
    <w:p w14:paraId="6B6CE8D0" w14:textId="2DCBF136" w:rsidR="005A47A9" w:rsidRDefault="005A47A9" w:rsidP="00C000BC">
      <w:pPr>
        <w:jc w:val="both"/>
      </w:pPr>
      <w:r>
        <w:t xml:space="preserve">Miss Belli and Mrs </w:t>
      </w:r>
      <w:proofErr w:type="spellStart"/>
      <w:r>
        <w:t>Ilsley</w:t>
      </w:r>
      <w:proofErr w:type="spellEnd"/>
      <w:r>
        <w:t xml:space="preserve"> have loved being back at school. The children who have been back have had a great time do</w:t>
      </w:r>
      <w:r w:rsidR="00DD5E66">
        <w:t xml:space="preserve">ing a range of activities from creating ladybirds, making snail pastries, yoga and reading lots of wonderful stories. </w:t>
      </w:r>
      <w:r>
        <w:t>They have all had a wonderful time and have come into school with big smiley faces and left with them too.</w:t>
      </w:r>
    </w:p>
    <w:p w14:paraId="11150783" w14:textId="0246FFFB" w:rsidR="00876E94" w:rsidRDefault="00C000BC" w:rsidP="00C000BC">
      <w:pPr>
        <w:jc w:val="both"/>
      </w:pPr>
      <w:r>
        <w:t xml:space="preserve">We have been sent </w:t>
      </w:r>
      <w:r w:rsidR="003D4716">
        <w:t xml:space="preserve">a variety of different observations including some </w:t>
      </w:r>
      <w:r w:rsidR="00DD5E66">
        <w:t>wonderful money</w:t>
      </w:r>
      <w:r w:rsidR="00BA390B">
        <w:t xml:space="preserve"> work</w:t>
      </w:r>
      <w:r w:rsidR="003D4716">
        <w:t>! You have</w:t>
      </w:r>
      <w:r w:rsidR="00DD5E66">
        <w:t xml:space="preserve"> been playing with money and using different coins to pay for items</w:t>
      </w:r>
      <w:r w:rsidR="005A47A9">
        <w:t>.</w:t>
      </w:r>
      <w:r w:rsidR="00BA390B">
        <w:t xml:space="preserve"> </w:t>
      </w:r>
      <w:r w:rsidR="00DD5E66">
        <w:t>Some of you can name the coins and talk about their features</w:t>
      </w:r>
      <w:r w:rsidR="005A47A9">
        <w:t>.</w:t>
      </w:r>
      <w:r w:rsidR="00DD5E66">
        <w:t xml:space="preserve"> It was great to see some children having a go at buying more than one item and working out how much money that would need to pay for all the items. </w:t>
      </w:r>
      <w:r w:rsidR="005A47A9">
        <w:t xml:space="preserve"> </w:t>
      </w:r>
      <w:r w:rsidR="00A23358">
        <w:t xml:space="preserve">Some children are accessing ‘Oxford Owls’ which is proving to be a success so if you haven’t already, log in for free and read some fantastic books. </w:t>
      </w:r>
      <w:r w:rsidR="00D64411">
        <w:t>It has been won</w:t>
      </w:r>
      <w:r w:rsidR="00A23358">
        <w:t>derful to see pictures of your plants too, it’s great to see them all growing.</w:t>
      </w:r>
      <w:r w:rsidR="00D64411">
        <w:t xml:space="preserve"> </w:t>
      </w:r>
      <w:r w:rsidR="00DD5E66">
        <w:t xml:space="preserve">Miss Belli has been growing lots of vegetables… take a look at her latest pictures on Tapestry. </w:t>
      </w:r>
      <w:r w:rsidR="00CC6A3E">
        <w:t>We absolutely love seeing what you have been up to so keep sending them in!</w:t>
      </w:r>
    </w:p>
    <w:p w14:paraId="1D4720AE" w14:textId="77777777" w:rsidR="00C000BC" w:rsidRDefault="00C000BC" w:rsidP="00C000BC">
      <w:pPr>
        <w:rPr>
          <w:sz w:val="28"/>
          <w:szCs w:val="28"/>
          <w:u w:val="single"/>
        </w:rPr>
      </w:pPr>
      <w:r w:rsidRPr="00AB1716">
        <w:rPr>
          <w:sz w:val="28"/>
          <w:szCs w:val="28"/>
          <w:u w:val="single"/>
        </w:rPr>
        <w:t>TOPIC</w:t>
      </w:r>
      <w:r>
        <w:rPr>
          <w:sz w:val="28"/>
          <w:szCs w:val="28"/>
          <w:u w:val="single"/>
        </w:rPr>
        <w:t xml:space="preserve"> – Plants and Animals</w:t>
      </w:r>
    </w:p>
    <w:p w14:paraId="4CBD681C" w14:textId="6DB15078" w:rsidR="00C000BC" w:rsidRDefault="00C000BC" w:rsidP="00C000BC">
      <w:r w:rsidRPr="001129BE">
        <w:t xml:space="preserve">Our </w:t>
      </w:r>
      <w:r>
        <w:t xml:space="preserve">topic is </w:t>
      </w:r>
      <w:r w:rsidRPr="001129BE">
        <w:t>Plants and Animals</w:t>
      </w:r>
      <w:r w:rsidR="00CC6A3E">
        <w:t xml:space="preserve"> and it has been great to </w:t>
      </w:r>
      <w:r w:rsidR="00D64411">
        <w:t>s</w:t>
      </w:r>
      <w:r w:rsidR="00DD5E66">
        <w:t xml:space="preserve">ee how interested you are in </w:t>
      </w:r>
      <w:proofErr w:type="spellStart"/>
      <w:r w:rsidR="00DD5E66">
        <w:t>Minibeasts</w:t>
      </w:r>
      <w:proofErr w:type="spellEnd"/>
      <w:r w:rsidR="00DD5E66">
        <w:t>. Lots of you have had real caterpillars in your home and have been watching them grow and change into Butterflies. We have all loved seeing the pictures! I am pleased you have enjoyed a week on ‘Spiders’ and have been listening to the story uploaded by Mrs Lyons.</w:t>
      </w:r>
      <w:r w:rsidR="005A47A9">
        <w:t xml:space="preserve"> Next </w:t>
      </w:r>
      <w:r w:rsidR="00DD5E66">
        <w:t xml:space="preserve">week we will be continuing the </w:t>
      </w:r>
      <w:proofErr w:type="spellStart"/>
      <w:r w:rsidR="00DD5E66">
        <w:t>M</w:t>
      </w:r>
      <w:r w:rsidR="005A47A9">
        <w:t>inibeas</w:t>
      </w:r>
      <w:r w:rsidR="00DD5E66">
        <w:t>t</w:t>
      </w:r>
      <w:proofErr w:type="spellEnd"/>
      <w:r w:rsidR="00DD5E66">
        <w:t xml:space="preserve"> theme and focusing on ‘Snails</w:t>
      </w:r>
      <w:r w:rsidR="005A47A9">
        <w:t>’.</w:t>
      </w:r>
    </w:p>
    <w:p w14:paraId="5A13052C" w14:textId="00817164" w:rsidR="00F67E3B" w:rsidRPr="00576FB4" w:rsidRDefault="00F67E3B" w:rsidP="00F67E3B">
      <w:pPr>
        <w:rPr>
          <w:sz w:val="32"/>
          <w:szCs w:val="32"/>
          <w:u w:val="single"/>
        </w:rPr>
      </w:pPr>
      <w:r w:rsidRPr="00576FB4">
        <w:rPr>
          <w:sz w:val="32"/>
          <w:szCs w:val="32"/>
          <w:u w:val="single"/>
        </w:rPr>
        <w:t>MATHS</w:t>
      </w:r>
    </w:p>
    <w:p w14:paraId="55F2642C" w14:textId="4BE015D6" w:rsidR="00A76D2D" w:rsidRPr="001129BE" w:rsidRDefault="00A76D2D" w:rsidP="00A76D2D">
      <w:r w:rsidRPr="001129BE">
        <w:t xml:space="preserve">Please check Tapestry daily and share your child’s learning with us. Our focus </w:t>
      </w:r>
      <w:r w:rsidR="00BA390B">
        <w:t xml:space="preserve">next </w:t>
      </w:r>
      <w:r w:rsidR="00FB240E">
        <w:t>week is</w:t>
      </w:r>
      <w:r w:rsidR="00DD5E66">
        <w:t xml:space="preserve"> Numbers 11,12 and 13</w:t>
      </w:r>
      <w:r w:rsidR="00E70C48">
        <w:t xml:space="preserve">. </w:t>
      </w:r>
      <w:r w:rsidR="00DB276F">
        <w:t xml:space="preserve"> Childre</w:t>
      </w:r>
      <w:r w:rsidR="00FB240E">
        <w:t xml:space="preserve">n will </w:t>
      </w:r>
      <w:r w:rsidR="00DD5E66">
        <w:t>be creating their own number stories and having a go at finding different ways to make the numbers.</w:t>
      </w:r>
      <w:r w:rsidR="005A47A9">
        <w:t xml:space="preserve"> </w:t>
      </w:r>
      <w:r w:rsidR="00DD5E66">
        <w:t xml:space="preserve">They will be doing some work on 1 more and 1 less along with addition and subtraction with numbers larger than 10. </w:t>
      </w:r>
    </w:p>
    <w:p w14:paraId="49078075" w14:textId="3A73CDED" w:rsidR="001129BE" w:rsidRPr="001129BE" w:rsidRDefault="001129BE" w:rsidP="00A76D2D">
      <w:r>
        <w:t>We are also making sure we form numbers 1-9 correctly.</w:t>
      </w:r>
    </w:p>
    <w:p w14:paraId="59E933FE" w14:textId="06977FF4" w:rsidR="00F67E3B" w:rsidRPr="00A76D2D" w:rsidRDefault="00F67E3B" w:rsidP="00F67E3B">
      <w:r w:rsidRPr="00231DD5">
        <w:rPr>
          <w:rFonts w:cstheme="minorHAnsi"/>
          <w:sz w:val="28"/>
          <w:szCs w:val="28"/>
          <w:u w:val="single"/>
        </w:rPr>
        <w:t>READING</w:t>
      </w:r>
    </w:p>
    <w:p w14:paraId="59758358" w14:textId="1D40AC63" w:rsidR="00BA390B" w:rsidRDefault="00F67E3B" w:rsidP="00950C35">
      <w:pPr>
        <w:spacing w:after="0"/>
        <w:rPr>
          <w:rFonts w:cstheme="minorHAnsi"/>
        </w:rPr>
      </w:pPr>
      <w:r w:rsidRPr="00231DD5">
        <w:rPr>
          <w:rFonts w:cstheme="minorHAnsi"/>
        </w:rPr>
        <w:t xml:space="preserve">Please ensure you are reading </w:t>
      </w:r>
      <w:r w:rsidR="00A76D2D">
        <w:rPr>
          <w:rFonts w:cstheme="minorHAnsi"/>
        </w:rPr>
        <w:t xml:space="preserve">and listening to stories </w:t>
      </w:r>
      <w:r w:rsidRPr="00231DD5">
        <w:rPr>
          <w:rFonts w:cstheme="minorHAnsi"/>
        </w:rPr>
        <w:t>every</w:t>
      </w:r>
      <w:r w:rsidR="00820234">
        <w:rPr>
          <w:rFonts w:cstheme="minorHAnsi"/>
        </w:rPr>
        <w:t xml:space="preserve"> </w:t>
      </w:r>
      <w:r w:rsidRPr="00231DD5">
        <w:rPr>
          <w:rFonts w:cstheme="minorHAnsi"/>
        </w:rPr>
        <w:t xml:space="preserve">day or at least 3 times a week.  </w:t>
      </w:r>
      <w:r w:rsidR="00A76D2D">
        <w:rPr>
          <w:rFonts w:cstheme="minorHAnsi"/>
        </w:rPr>
        <w:t>We are adding videos of us reading stories to Tapestry.</w:t>
      </w:r>
    </w:p>
    <w:p w14:paraId="55221CF8" w14:textId="77777777" w:rsidR="00950C35" w:rsidRPr="00950C35" w:rsidRDefault="00950C35" w:rsidP="00950C35">
      <w:pPr>
        <w:spacing w:after="0"/>
        <w:rPr>
          <w:rFonts w:cstheme="minorHAnsi"/>
        </w:rPr>
      </w:pPr>
    </w:p>
    <w:p w14:paraId="10B305E8" w14:textId="72AFB311" w:rsidR="00A76D2D" w:rsidRPr="008D30F2" w:rsidRDefault="00A76D2D" w:rsidP="00A76D2D">
      <w:pPr>
        <w:rPr>
          <w:sz w:val="24"/>
          <w:szCs w:val="24"/>
        </w:rPr>
      </w:pPr>
      <w:r>
        <w:rPr>
          <w:sz w:val="28"/>
          <w:szCs w:val="28"/>
          <w:u w:val="single"/>
        </w:rPr>
        <w:t>PHONICS</w:t>
      </w:r>
    </w:p>
    <w:p w14:paraId="53A9D99D" w14:textId="528AEDCD" w:rsidR="00B25DE5" w:rsidRDefault="00A76D2D" w:rsidP="00BA390B">
      <w:pPr>
        <w:tabs>
          <w:tab w:val="left" w:pos="3030"/>
        </w:tabs>
        <w:spacing w:after="0"/>
      </w:pPr>
      <w:r w:rsidRPr="001129BE">
        <w:t>Phonics activities at the level of your child are planned daily and added to Tapestry for your child to complete</w:t>
      </w:r>
      <w:r w:rsidR="00DD5E66">
        <w:t xml:space="preserve"> along with the ‘Work packs’ that will need to be collected from school</w:t>
      </w:r>
      <w:r w:rsidRPr="001129BE">
        <w:t xml:space="preserve">. </w:t>
      </w:r>
      <w:r w:rsidR="001129BE">
        <w:t xml:space="preserve">Please share your </w:t>
      </w:r>
      <w:r w:rsidR="001129BE">
        <w:lastRenderedPageBreak/>
        <w:t>child’s learning with us.</w:t>
      </w:r>
      <w:r w:rsidR="00950C35">
        <w:t xml:space="preserve"> </w:t>
      </w:r>
      <w:r w:rsidR="001129BE" w:rsidRPr="001129BE">
        <w:t xml:space="preserve">Red words to practice reading and writing at home </w:t>
      </w:r>
      <w:proofErr w:type="gramStart"/>
      <w:r w:rsidR="001129BE" w:rsidRPr="001129BE">
        <w:t>are :</w:t>
      </w:r>
      <w:proofErr w:type="gramEnd"/>
      <w:r w:rsidR="001129BE" w:rsidRPr="001129BE">
        <w:t xml:space="preserve"> I, go, to, the, me, my, he, she, we, no, do, so, they, there, like, love, what, who, where</w:t>
      </w:r>
      <w:r w:rsidR="002E4D32">
        <w:t>, are, all, for</w:t>
      </w:r>
    </w:p>
    <w:p w14:paraId="604EF586" w14:textId="77777777" w:rsidR="00BA390B" w:rsidRDefault="00BA390B" w:rsidP="00B25DE5">
      <w:pPr>
        <w:tabs>
          <w:tab w:val="left" w:pos="3030"/>
        </w:tabs>
        <w:rPr>
          <w:sz w:val="28"/>
          <w:szCs w:val="28"/>
          <w:u w:val="single"/>
        </w:rPr>
      </w:pPr>
    </w:p>
    <w:p w14:paraId="79F2789B" w14:textId="4193DB40" w:rsidR="001129BE" w:rsidRPr="00B25DE5" w:rsidRDefault="001129BE" w:rsidP="00B25DE5">
      <w:pPr>
        <w:tabs>
          <w:tab w:val="left" w:pos="3030"/>
        </w:tabs>
      </w:pPr>
      <w:r w:rsidRPr="001129BE">
        <w:rPr>
          <w:sz w:val="28"/>
          <w:szCs w:val="28"/>
          <w:u w:val="single"/>
        </w:rPr>
        <w:t>TAPESTRY</w:t>
      </w:r>
    </w:p>
    <w:p w14:paraId="24347449" w14:textId="13AAD7D5" w:rsidR="002E4D32" w:rsidRDefault="00950C35">
      <w:r>
        <w:t>Some</w:t>
      </w:r>
      <w:r w:rsidR="001129BE">
        <w:t xml:space="preserve"> parents are accessing Tapestry </w:t>
      </w:r>
      <w:r w:rsidR="004F7F09">
        <w:t xml:space="preserve">regularly </w:t>
      </w:r>
      <w:r w:rsidR="001129BE">
        <w:t xml:space="preserve">and it is very important to do so as this is where the </w:t>
      </w:r>
      <w:r w:rsidR="004F7F09">
        <w:t xml:space="preserve">home learning </w:t>
      </w:r>
      <w:r w:rsidR="001129BE">
        <w:t>activities are being set</w:t>
      </w:r>
      <w:r w:rsidR="00DD5E66">
        <w:t xml:space="preserve"> alongside the new ‘Work packs’ that must be collected from the school office</w:t>
      </w:r>
      <w:r w:rsidR="001129BE">
        <w:t xml:space="preserve">. If you are having any problems getting onto your Tapestry account then please email us at </w:t>
      </w:r>
    </w:p>
    <w:p w14:paraId="326836F3" w14:textId="1CFA1218" w:rsidR="001129BE" w:rsidRDefault="002E4D32">
      <w:r>
        <w:t xml:space="preserve">www. </w:t>
      </w:r>
      <w:hyperlink r:id="rId5" w:history="1">
        <w:r w:rsidRPr="002B2EE5">
          <w:rPr>
            <w:rStyle w:val="Hyperlink"/>
          </w:rPr>
          <w:t>learning@beechwoodprimaryschool.co.uk</w:t>
        </w:r>
      </w:hyperlink>
    </w:p>
    <w:p w14:paraId="2869C4E4" w14:textId="72ACE4BB" w:rsidR="00D4234C" w:rsidRDefault="001129BE">
      <w:pPr>
        <w:rPr>
          <w:rStyle w:val="Hyperlink"/>
          <w:color w:val="auto"/>
          <w:sz w:val="24"/>
          <w:szCs w:val="24"/>
          <w:u w:val="none"/>
        </w:rPr>
      </w:pPr>
      <w:r>
        <w:t>Many of you are regularly adding observations</w:t>
      </w:r>
      <w:r w:rsidR="004F7F09">
        <w:t>, photos and videos</w:t>
      </w:r>
      <w:r>
        <w:t xml:space="preserve"> to Tapestry. If you have not yet added an observation a</w:t>
      </w:r>
      <w:r w:rsidR="004F7F09">
        <w:t xml:space="preserve">s </w:t>
      </w:r>
      <w:r>
        <w:t xml:space="preserve">you are not sure how to do it then please follow these </w:t>
      </w:r>
      <w:proofErr w:type="gramStart"/>
      <w:r>
        <w:t>instructions</w:t>
      </w:r>
      <w:r w:rsidR="00D4234C">
        <w:rPr>
          <w:rStyle w:val="Hyperlink"/>
          <w:color w:val="auto"/>
          <w:sz w:val="24"/>
          <w:szCs w:val="24"/>
          <w:u w:val="none"/>
        </w:rPr>
        <w:t xml:space="preserve"> </w:t>
      </w:r>
      <w:r>
        <w:rPr>
          <w:rStyle w:val="Hyperlink"/>
          <w:color w:val="auto"/>
          <w:sz w:val="24"/>
          <w:szCs w:val="24"/>
          <w:u w:val="none"/>
        </w:rPr>
        <w:t>:</w:t>
      </w:r>
      <w:proofErr w:type="gramEnd"/>
    </w:p>
    <w:p w14:paraId="73D0E346" w14:textId="6DCFC1C8" w:rsidR="001129BE" w:rsidRPr="004F7F09" w:rsidRDefault="001129BE"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Log into the Tapestry app</w:t>
      </w:r>
    </w:p>
    <w:p w14:paraId="564A0C91" w14:textId="2B8110B6"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onto ‘+Add observation’ (blue rectangle on the right of the screen)</w:t>
      </w:r>
    </w:p>
    <w:p w14:paraId="03E59F60" w14:textId="057F9843"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 xml:space="preserve">Click on ‘+Select Children’ </w:t>
      </w:r>
      <w:proofErr w:type="gramStart"/>
      <w:r w:rsidRPr="004F7F09">
        <w:rPr>
          <w:rStyle w:val="Hyperlink"/>
          <w:color w:val="auto"/>
          <w:sz w:val="22"/>
          <w:szCs w:val="22"/>
          <w:u w:val="none"/>
        </w:rPr>
        <w:t>and  then</w:t>
      </w:r>
      <w:proofErr w:type="gramEnd"/>
      <w:r w:rsidRPr="004F7F09">
        <w:rPr>
          <w:rStyle w:val="Hyperlink"/>
          <w:color w:val="auto"/>
          <w:sz w:val="22"/>
          <w:szCs w:val="22"/>
          <w:u w:val="none"/>
        </w:rPr>
        <w:t xml:space="preserve"> onto your child’s name</w:t>
      </w:r>
    </w:p>
    <w:p w14:paraId="0EEE756B" w14:textId="684AC8AA"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Give the observation a title in the ‘Title’ box</w:t>
      </w:r>
    </w:p>
    <w:p w14:paraId="1BBE7D21" w14:textId="66FC90B7"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In the ‘Notes’ box type in your observation</w:t>
      </w:r>
    </w:p>
    <w:p w14:paraId="0248AE9A" w14:textId="1AC7838C"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If you want to add a photo or video scroll down to ‘Media’</w:t>
      </w:r>
    </w:p>
    <w:p w14:paraId="730E4362" w14:textId="12E484C9"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‘Add Files’ and upload your photos/video from your device</w:t>
      </w:r>
    </w:p>
    <w:p w14:paraId="63C6C020" w14:textId="269603AE" w:rsidR="004F7F09" w:rsidRP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Click on ‘Start Upload’</w:t>
      </w:r>
    </w:p>
    <w:p w14:paraId="6417F151" w14:textId="691DD5CA" w:rsidR="004F7F09" w:rsidRDefault="004F7F09" w:rsidP="004F7F09">
      <w:pPr>
        <w:pStyle w:val="ListParagraph"/>
        <w:numPr>
          <w:ilvl w:val="0"/>
          <w:numId w:val="2"/>
        </w:numPr>
        <w:rPr>
          <w:rStyle w:val="Hyperlink"/>
          <w:color w:val="auto"/>
          <w:sz w:val="22"/>
          <w:szCs w:val="22"/>
          <w:u w:val="none"/>
        </w:rPr>
      </w:pPr>
      <w:r w:rsidRPr="004F7F09">
        <w:rPr>
          <w:rStyle w:val="Hyperlink"/>
          <w:color w:val="auto"/>
          <w:sz w:val="22"/>
          <w:szCs w:val="22"/>
          <w:u w:val="none"/>
        </w:rPr>
        <w:t>Once your media has uploaded click on ‘Save’</w:t>
      </w:r>
    </w:p>
    <w:p w14:paraId="389F9281" w14:textId="77777777" w:rsidR="004F7F09" w:rsidRPr="004F7F09" w:rsidRDefault="004F7F09" w:rsidP="004F7F09">
      <w:pPr>
        <w:pStyle w:val="ListParagraph"/>
        <w:rPr>
          <w:rStyle w:val="Hyperlink"/>
          <w:color w:val="auto"/>
          <w:sz w:val="22"/>
          <w:szCs w:val="22"/>
          <w:u w:val="none"/>
        </w:rPr>
      </w:pPr>
    </w:p>
    <w:p w14:paraId="2ACBBB59" w14:textId="5CC43CD2" w:rsidR="004F7F09" w:rsidRDefault="004F7F09">
      <w:pPr>
        <w:rPr>
          <w:rStyle w:val="Hyperlink"/>
          <w:color w:val="auto"/>
          <w:u w:val="none"/>
        </w:rPr>
      </w:pPr>
      <w:r>
        <w:rPr>
          <w:rStyle w:val="Hyperlink"/>
          <w:color w:val="auto"/>
          <w:u w:val="none"/>
        </w:rPr>
        <w:t>Your observation will have been added.</w:t>
      </w:r>
    </w:p>
    <w:p w14:paraId="74DB70A1" w14:textId="16A30643" w:rsidR="004F7F09" w:rsidRDefault="004F7F09">
      <w:pPr>
        <w:rPr>
          <w:rStyle w:val="Hyperlink"/>
          <w:color w:val="auto"/>
          <w:u w:val="none"/>
        </w:rPr>
      </w:pPr>
      <w:r>
        <w:rPr>
          <w:rStyle w:val="Hyperlink"/>
          <w:color w:val="auto"/>
          <w:u w:val="none"/>
        </w:rPr>
        <w:t>We look forward to seeing your observations and your work on Tapestry. As well as the work mentioned above we also add videos of singing sessions and lots of arts and crafts ideas.</w:t>
      </w:r>
    </w:p>
    <w:p w14:paraId="4A0A3C2F" w14:textId="360E3846" w:rsidR="004E10C9" w:rsidRDefault="004E10C9">
      <w:pPr>
        <w:rPr>
          <w:rStyle w:val="Hyperlink"/>
          <w:color w:val="auto"/>
          <w:sz w:val="28"/>
          <w:szCs w:val="28"/>
        </w:rPr>
      </w:pPr>
      <w:r w:rsidRPr="004E10C9">
        <w:rPr>
          <w:rStyle w:val="Hyperlink"/>
          <w:color w:val="auto"/>
          <w:sz w:val="28"/>
          <w:szCs w:val="28"/>
        </w:rPr>
        <w:t>DOWNLOADABLE RESOURCES</w:t>
      </w:r>
    </w:p>
    <w:p w14:paraId="168B6C46" w14:textId="1FB07641" w:rsidR="004E10C9" w:rsidRDefault="004E10C9">
      <w:pPr>
        <w:rPr>
          <w:rStyle w:val="Hyperlink"/>
          <w:color w:val="auto"/>
          <w:u w:val="none"/>
        </w:rPr>
      </w:pPr>
      <w:r>
        <w:rPr>
          <w:rStyle w:val="Hyperlink"/>
          <w:color w:val="auto"/>
          <w:u w:val="none"/>
        </w:rPr>
        <w:t>Acting on feedback and suggestions from parents we have added a section to Tapestry in ‘Memos’ where you can download and print out physical work to do at home.</w:t>
      </w:r>
    </w:p>
    <w:p w14:paraId="631CB262" w14:textId="1A933A41" w:rsidR="00B25DE5" w:rsidRDefault="00B25DE5">
      <w:pPr>
        <w:rPr>
          <w:rStyle w:val="Hyperlink"/>
          <w:color w:val="auto"/>
          <w:sz w:val="28"/>
          <w:szCs w:val="28"/>
        </w:rPr>
      </w:pPr>
      <w:r w:rsidRPr="00B25DE5">
        <w:rPr>
          <w:rStyle w:val="Hyperlink"/>
          <w:color w:val="auto"/>
          <w:sz w:val="28"/>
          <w:szCs w:val="28"/>
        </w:rPr>
        <w:t>USEFUL LINKS</w:t>
      </w:r>
    </w:p>
    <w:p w14:paraId="1D2E9FB7" w14:textId="2DEEA5F1" w:rsidR="00B25DE5" w:rsidRDefault="00B25DE5">
      <w:pPr>
        <w:rPr>
          <w:rStyle w:val="Hyperlink"/>
          <w:color w:val="auto"/>
          <w:u w:val="none"/>
        </w:rPr>
      </w:pPr>
      <w:r w:rsidRPr="00B25DE5">
        <w:rPr>
          <w:rStyle w:val="Hyperlink"/>
          <w:color w:val="auto"/>
          <w:u w:val="none"/>
        </w:rPr>
        <w:t>Please click on the link below to access daily phonics teach</w:t>
      </w:r>
      <w:r>
        <w:rPr>
          <w:rStyle w:val="Hyperlink"/>
          <w:color w:val="auto"/>
          <w:u w:val="none"/>
        </w:rPr>
        <w:t>ing, written and presented by phonics experts and funded by The Department for Education.</w:t>
      </w:r>
    </w:p>
    <w:p w14:paraId="3760E206" w14:textId="092B0F78" w:rsidR="00B25DE5" w:rsidRDefault="00053383">
      <w:pPr>
        <w:rPr>
          <w:rStyle w:val="Hyperlink"/>
          <w:color w:val="auto"/>
          <w:u w:val="none"/>
        </w:rPr>
      </w:pPr>
      <w:hyperlink r:id="rId6" w:history="1">
        <w:r w:rsidR="00B25DE5" w:rsidRPr="002B2EE5">
          <w:rPr>
            <w:rStyle w:val="Hyperlink"/>
          </w:rPr>
          <w:t>https://www.youtube.com/channel/UCP_FbjYUP_UtldV2K_-niWw/channels?view_as=public</w:t>
        </w:r>
      </w:hyperlink>
    </w:p>
    <w:p w14:paraId="21CFDB3F" w14:textId="1AF93E0C" w:rsidR="00B25DE5" w:rsidRPr="00BA390B" w:rsidRDefault="00B25DE5">
      <w:pPr>
        <w:rPr>
          <w:rStyle w:val="Hyperlink"/>
          <w:rFonts w:ascii="Calibri" w:hAnsi="Calibri" w:cs="Calibri"/>
          <w:b/>
          <w:bCs/>
          <w:color w:val="000000"/>
          <w:u w:val="none"/>
        </w:rPr>
      </w:pPr>
      <w:r>
        <w:rPr>
          <w:rFonts w:ascii="Calibri" w:hAnsi="Calibri" w:cs="Calibri"/>
          <w:color w:val="000000"/>
          <w:shd w:val="clear" w:color="auto" w:fill="FFFFFF"/>
        </w:rPr>
        <w:t>From Monday 27 April, a new lesson will be up</w:t>
      </w:r>
      <w:r w:rsidR="00053383">
        <w:rPr>
          <w:rFonts w:ascii="Calibri" w:hAnsi="Calibri" w:cs="Calibri"/>
          <w:color w:val="000000"/>
          <w:shd w:val="clear" w:color="auto" w:fill="FFFFFF"/>
        </w:rPr>
        <w:t xml:space="preserve">loaded Monday to Friday at the </w:t>
      </w:r>
      <w:bookmarkStart w:id="0" w:name="_GoBack"/>
      <w:bookmarkEnd w:id="0"/>
      <w:r>
        <w:rPr>
          <w:rFonts w:ascii="Calibri" w:hAnsi="Calibri" w:cs="Calibri"/>
          <w:color w:val="000000"/>
          <w:shd w:val="clear" w:color="auto" w:fill="FFFFFF"/>
        </w:rPr>
        <w:t>following times during the summer term</w:t>
      </w:r>
      <w:r>
        <w:rPr>
          <w:rFonts w:ascii="Calibri" w:hAnsi="Calibri" w:cs="Calibri"/>
          <w:b/>
          <w:bCs/>
          <w:color w:val="000000"/>
        </w:rPr>
        <w:t>: 10am, 10:30am and 11am</w:t>
      </w:r>
    </w:p>
    <w:p w14:paraId="73A3404E" w14:textId="376E7333" w:rsidR="002E4D32" w:rsidRDefault="004F7F09">
      <w:pPr>
        <w:rPr>
          <w:rStyle w:val="Hyperlink"/>
          <w:color w:val="auto"/>
          <w:u w:val="none"/>
        </w:rPr>
      </w:pPr>
      <w:r>
        <w:rPr>
          <w:rStyle w:val="Hyperlink"/>
          <w:color w:val="auto"/>
          <w:u w:val="none"/>
        </w:rPr>
        <w:t>Keep in touch and stay safe.</w:t>
      </w:r>
      <w:r w:rsidR="002E4D32">
        <w:rPr>
          <w:rStyle w:val="Hyperlink"/>
          <w:color w:val="auto"/>
          <w:u w:val="none"/>
        </w:rPr>
        <w:t xml:space="preserve"> We miss you all very much.</w:t>
      </w:r>
    </w:p>
    <w:p w14:paraId="2F8F8555" w14:textId="582B4A5D" w:rsidR="002E4D32" w:rsidRDefault="002E4D32">
      <w:pPr>
        <w:rPr>
          <w:rStyle w:val="Hyperlink"/>
          <w:color w:val="auto"/>
          <w:u w:val="none"/>
        </w:rPr>
      </w:pPr>
      <w:r>
        <w:rPr>
          <w:rStyle w:val="Hyperlink"/>
          <w:color w:val="auto"/>
          <w:u w:val="none"/>
        </w:rPr>
        <w:t xml:space="preserve">Mrs </w:t>
      </w:r>
      <w:proofErr w:type="spellStart"/>
      <w:r>
        <w:rPr>
          <w:rStyle w:val="Hyperlink"/>
          <w:color w:val="auto"/>
          <w:u w:val="none"/>
        </w:rPr>
        <w:t>Ilsley</w:t>
      </w:r>
      <w:proofErr w:type="spellEnd"/>
      <w:r w:rsidR="00BA390B">
        <w:rPr>
          <w:rStyle w:val="Hyperlink"/>
          <w:color w:val="auto"/>
          <w:u w:val="none"/>
        </w:rPr>
        <w:t>, Mrs Lyons and Miss Belli</w:t>
      </w:r>
    </w:p>
    <w:p w14:paraId="592FCDA5" w14:textId="5B645E0B" w:rsidR="002E4D32" w:rsidRDefault="002E4D32">
      <w:pPr>
        <w:rPr>
          <w:rStyle w:val="Hyperlink"/>
          <w:color w:val="auto"/>
          <w:u w:val="none"/>
        </w:rPr>
      </w:pPr>
    </w:p>
    <w:p w14:paraId="598E3C8A" w14:textId="77777777" w:rsidR="001129BE" w:rsidRPr="001129BE" w:rsidRDefault="001129BE">
      <w:pPr>
        <w:rPr>
          <w:sz w:val="28"/>
          <w:szCs w:val="28"/>
          <w:u w:val="single"/>
        </w:rPr>
      </w:pPr>
    </w:p>
    <w:sectPr w:rsidR="001129BE" w:rsidRPr="001129BE" w:rsidSect="00876E94">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2D3269"/>
    <w:multiLevelType w:val="hybridMultilevel"/>
    <w:tmpl w:val="2E4CA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E3B"/>
    <w:rsid w:val="00053383"/>
    <w:rsid w:val="00054911"/>
    <w:rsid w:val="001129BE"/>
    <w:rsid w:val="002E4D32"/>
    <w:rsid w:val="002F3120"/>
    <w:rsid w:val="00376E23"/>
    <w:rsid w:val="003D4716"/>
    <w:rsid w:val="00424053"/>
    <w:rsid w:val="004C6FD7"/>
    <w:rsid w:val="004E10C9"/>
    <w:rsid w:val="004F7F09"/>
    <w:rsid w:val="00556D13"/>
    <w:rsid w:val="00587E2A"/>
    <w:rsid w:val="005A11F2"/>
    <w:rsid w:val="005A47A9"/>
    <w:rsid w:val="006D6577"/>
    <w:rsid w:val="006D7C3D"/>
    <w:rsid w:val="00770818"/>
    <w:rsid w:val="008022A9"/>
    <w:rsid w:val="00820234"/>
    <w:rsid w:val="00876E94"/>
    <w:rsid w:val="008C1CFA"/>
    <w:rsid w:val="008D30F2"/>
    <w:rsid w:val="0093143A"/>
    <w:rsid w:val="00950C35"/>
    <w:rsid w:val="00955A15"/>
    <w:rsid w:val="0096522F"/>
    <w:rsid w:val="00974B6E"/>
    <w:rsid w:val="00994245"/>
    <w:rsid w:val="009A62D9"/>
    <w:rsid w:val="009D4AEF"/>
    <w:rsid w:val="00A23358"/>
    <w:rsid w:val="00A76D2D"/>
    <w:rsid w:val="00B25DE5"/>
    <w:rsid w:val="00BA390B"/>
    <w:rsid w:val="00BE1AE8"/>
    <w:rsid w:val="00C000BC"/>
    <w:rsid w:val="00C16687"/>
    <w:rsid w:val="00C2749C"/>
    <w:rsid w:val="00CC6A3E"/>
    <w:rsid w:val="00D06BDB"/>
    <w:rsid w:val="00D4234C"/>
    <w:rsid w:val="00D64411"/>
    <w:rsid w:val="00D8170B"/>
    <w:rsid w:val="00DB153A"/>
    <w:rsid w:val="00DB276F"/>
    <w:rsid w:val="00DD5E66"/>
    <w:rsid w:val="00E70C48"/>
    <w:rsid w:val="00E84917"/>
    <w:rsid w:val="00EF4AE5"/>
    <w:rsid w:val="00F67E3B"/>
    <w:rsid w:val="00FA6DFB"/>
    <w:rsid w:val="00FB240E"/>
    <w:rsid w:val="00FC7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74E3A"/>
  <w15:chartTrackingRefBased/>
  <w15:docId w15:val="{3EDB7DC1-D702-4F06-AE49-73D01D33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E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7E3B"/>
    <w:rPr>
      <w:color w:val="0000FF"/>
      <w:u w:val="single"/>
    </w:rPr>
  </w:style>
  <w:style w:type="paragraph" w:styleId="ListParagraph">
    <w:name w:val="List Paragraph"/>
    <w:basedOn w:val="Normal"/>
    <w:uiPriority w:val="34"/>
    <w:qFormat/>
    <w:rsid w:val="00F67E3B"/>
    <w:pPr>
      <w:spacing w:after="0" w:line="240" w:lineRule="auto"/>
      <w:ind w:left="720"/>
      <w:contextualSpacing/>
    </w:pPr>
    <w:rPr>
      <w:sz w:val="24"/>
      <w:szCs w:val="24"/>
    </w:rPr>
  </w:style>
  <w:style w:type="paragraph" w:styleId="NormalWeb">
    <w:name w:val="Normal (Web)"/>
    <w:basedOn w:val="Normal"/>
    <w:uiPriority w:val="99"/>
    <w:unhideWhenUsed/>
    <w:rsid w:val="00F6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8170B"/>
    <w:pPr>
      <w:spacing w:after="0" w:line="240" w:lineRule="auto"/>
    </w:pPr>
  </w:style>
  <w:style w:type="character" w:customStyle="1" w:styleId="UnresolvedMention1">
    <w:name w:val="Unresolved Mention1"/>
    <w:basedOn w:val="DefaultParagraphFont"/>
    <w:uiPriority w:val="99"/>
    <w:semiHidden/>
    <w:unhideWhenUsed/>
    <w:rsid w:val="005A11F2"/>
    <w:rPr>
      <w:color w:val="605E5C"/>
      <w:shd w:val="clear" w:color="auto" w:fill="E1DFDD"/>
    </w:rPr>
  </w:style>
  <w:style w:type="character" w:styleId="FollowedHyperlink">
    <w:name w:val="FollowedHyperlink"/>
    <w:basedOn w:val="DefaultParagraphFont"/>
    <w:uiPriority w:val="99"/>
    <w:semiHidden/>
    <w:unhideWhenUsed/>
    <w:rsid w:val="005A11F2"/>
    <w:rPr>
      <w:color w:val="954F72" w:themeColor="followedHyperlink"/>
      <w:u w:val="single"/>
    </w:rPr>
  </w:style>
  <w:style w:type="character" w:customStyle="1" w:styleId="UnresolvedMention">
    <w:name w:val="Unresolved Mention"/>
    <w:basedOn w:val="DefaultParagraphFont"/>
    <w:uiPriority w:val="99"/>
    <w:semiHidden/>
    <w:unhideWhenUsed/>
    <w:rsid w:val="00B25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channel/UCP_FbjYUP_UtldV2K_-niWw/channels?view_as=public" TargetMode="External"/><Relationship Id="rId5" Type="http://schemas.openxmlformats.org/officeDocument/2006/relationships/hyperlink" Target="mailto:learning@beechwoodprimaryschoo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8DD289DF</Template>
  <TotalTime>1</TotalTime>
  <Pages>2</Pages>
  <Words>740</Words>
  <Characters>4221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Amy Westfield</cp:lastModifiedBy>
  <cp:revision>3</cp:revision>
  <dcterms:created xsi:type="dcterms:W3CDTF">2020-06-22T13:12:00Z</dcterms:created>
  <dcterms:modified xsi:type="dcterms:W3CDTF">2020-06-22T13:13:00Z</dcterms:modified>
</cp:coreProperties>
</file>