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2EE0E0AF" w:rsidR="00F67E3B" w:rsidRDefault="00BA390B" w:rsidP="00F67E3B">
      <w:pPr>
        <w:jc w:val="center"/>
        <w:rPr>
          <w:sz w:val="28"/>
          <w:szCs w:val="28"/>
          <w:u w:val="single"/>
        </w:rPr>
      </w:pPr>
      <w:r>
        <w:rPr>
          <w:sz w:val="28"/>
          <w:szCs w:val="28"/>
          <w:u w:val="single"/>
        </w:rPr>
        <w:t>Week commencing 8</w:t>
      </w:r>
      <w:r>
        <w:rPr>
          <w:sz w:val="28"/>
          <w:szCs w:val="28"/>
          <w:u w:val="single"/>
          <w:vertAlign w:val="superscript"/>
        </w:rPr>
        <w:t>th</w:t>
      </w:r>
      <w:r w:rsidR="004C6FD7">
        <w:rPr>
          <w:sz w:val="28"/>
          <w:szCs w:val="28"/>
          <w:u w:val="single"/>
        </w:rPr>
        <w:t>June</w:t>
      </w:r>
    </w:p>
    <w:p w14:paraId="54FB6657" w14:textId="027A6455" w:rsidR="00C000BC" w:rsidRDefault="00C000BC" w:rsidP="00C000BC">
      <w:pPr>
        <w:rPr>
          <w:sz w:val="28"/>
          <w:szCs w:val="28"/>
          <w:u w:val="single"/>
        </w:rPr>
      </w:pPr>
      <w:r>
        <w:rPr>
          <w:sz w:val="28"/>
          <w:szCs w:val="28"/>
          <w:u w:val="single"/>
        </w:rPr>
        <w:t>WEEKLY NEWS</w:t>
      </w:r>
    </w:p>
    <w:p w14:paraId="6841408D" w14:textId="36136A38"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It would be great if we could see a few more observations and comments on Tapestry as we love seeing what you are up to and that you are keeping safe and well.</w:t>
      </w:r>
    </w:p>
    <w:p w14:paraId="11150783" w14:textId="1F9A7275" w:rsidR="00876E94" w:rsidRDefault="00C000BC" w:rsidP="00C000BC">
      <w:pPr>
        <w:jc w:val="both"/>
      </w:pPr>
      <w:r>
        <w:t xml:space="preserve">We have been sent </w:t>
      </w:r>
      <w:r w:rsidR="003D4716">
        <w:t xml:space="preserve">a variety of different observations including some </w:t>
      </w:r>
      <w:r w:rsidR="00BA390B">
        <w:t>wonderful time work</w:t>
      </w:r>
      <w:r w:rsidR="003D4716">
        <w:t>! You have</w:t>
      </w:r>
      <w:r w:rsidR="004C6FD7">
        <w:t xml:space="preserve"> been</w:t>
      </w:r>
      <w:r w:rsidR="00BA390B">
        <w:t xml:space="preserve"> talking about what you do in the daytime and night-time and having a go at ordering these activities. It is also great to see so many of you trying to learn the days of the week through the song Mrs Lyons uploaded, it seems to definitely be helping you remember the days of the week in order.</w:t>
      </w:r>
      <w:r w:rsidR="00D64411">
        <w:t xml:space="preserve"> </w:t>
      </w:r>
      <w:r w:rsidR="00BA390B">
        <w:t xml:space="preserve">I think it’s great you have been using the time words ‘first’, ‘next’ and ‘last’ to talk about what you have been doing during the day. </w:t>
      </w:r>
      <w:r w:rsidR="00A23358">
        <w:t xml:space="preserve">Some children are accessing ‘Oxford Owls’ which is proving to be a success so if you haven’t already, log in for free and read some fantastic books. </w:t>
      </w:r>
      <w:r w:rsidR="00D64411">
        <w:t>It has been won</w:t>
      </w:r>
      <w:r w:rsidR="00A23358">
        <w:t>derful to see pictures of your plants too, it’s great to see them all growing.</w:t>
      </w:r>
      <w:r w:rsidR="00D64411">
        <w:t xml:space="preserve">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1EE0D035" w:rsidR="00C000BC" w:rsidRDefault="00C000BC" w:rsidP="00C000BC">
      <w:r w:rsidRPr="001129BE">
        <w:t xml:space="preserve">Our </w:t>
      </w:r>
      <w:r>
        <w:t xml:space="preserve">topic is </w:t>
      </w:r>
      <w:r w:rsidRPr="001129BE">
        <w:t>Plants and Animals</w:t>
      </w:r>
      <w:r w:rsidR="00CC6A3E">
        <w:t xml:space="preserve"> and it has been great to </w:t>
      </w:r>
      <w:r w:rsidR="00D64411">
        <w:t>see your plants growing</w:t>
      </w:r>
      <w:r w:rsidR="00CC6A3E">
        <w:t>.</w:t>
      </w:r>
      <w:r w:rsidR="00D64411">
        <w:t xml:space="preserve"> We can tell you are very excited about it too! It looks like most plants now have a shoot which is wonderful!</w:t>
      </w:r>
      <w:r w:rsidR="00CC6A3E">
        <w:t xml:space="preserve"> </w:t>
      </w:r>
      <w:r w:rsidR="00DB153A">
        <w:t>How tall are your plants now? Can you see any real leaves?</w:t>
      </w:r>
      <w:r w:rsidR="00D64411">
        <w:t xml:space="preserve"> </w:t>
      </w:r>
      <w:r w:rsidR="00CC6A3E">
        <w:t xml:space="preserve"> Please keep </w:t>
      </w:r>
      <w:r w:rsidR="00DB276F">
        <w:t>sending</w:t>
      </w:r>
      <w:r w:rsidR="00CC6A3E">
        <w:t xml:space="preserve"> us your wonderful pictures and keep us updated with your seed’s growth. </w:t>
      </w:r>
      <w:r w:rsidR="00DB153A">
        <w:t xml:space="preserve">This half term we are going to be focusing on Animals and we will start with Caterpillars. </w:t>
      </w:r>
      <w:r w:rsidR="00BA390B">
        <w:t>It has been wonderful to see your caterpillar pictures! I hope you enjoyed the caterpillar poem that was uploaded too. Next week we will be looking at butterflies and seeing whether you can create your own butterfly pictures.</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216C3F26" w:rsidR="00A76D2D" w:rsidRPr="001129BE" w:rsidRDefault="00A76D2D" w:rsidP="00A76D2D">
      <w:r w:rsidRPr="001129BE">
        <w:t xml:space="preserve">Please check Tapestry daily and share your child’s learning with us. Our focus </w:t>
      </w:r>
      <w:r w:rsidR="00BA390B">
        <w:t xml:space="preserve">next </w:t>
      </w:r>
      <w:r w:rsidR="00FB240E">
        <w:t>week is</w:t>
      </w:r>
      <w:r w:rsidR="00BA390B">
        <w:t xml:space="preserve"> still</w:t>
      </w:r>
      <w:r w:rsidR="00FB240E">
        <w:t xml:space="preserve"> Time</w:t>
      </w:r>
      <w:r w:rsidR="00E70C48">
        <w:t xml:space="preserve">. </w:t>
      </w:r>
      <w:r w:rsidR="00DB276F">
        <w:t xml:space="preserve"> Childre</w:t>
      </w:r>
      <w:r w:rsidR="00FB240E">
        <w:t xml:space="preserve">n will be </w:t>
      </w:r>
      <w:r w:rsidR="00BA390B">
        <w:t xml:space="preserve">making their own clocks and having a go at learning how to tell the time. Children will begin by learning about O’clock and what this actually looks like. They will be learning about half past too and the roles of the minute and hour hands. </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627C8185" w14:textId="651BE267" w:rsidR="00F67E3B" w:rsidRPr="00231DD5" w:rsidRDefault="00F67E3B" w:rsidP="00BA390B">
      <w:pPr>
        <w:spacing w:after="0"/>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2F27902F" w14:textId="7B3BA496" w:rsidR="00F67E3B" w:rsidRDefault="004E10C9" w:rsidP="00BA390B">
      <w:pPr>
        <w:spacing w:after="0"/>
      </w:pPr>
      <w:r w:rsidRPr="004E10C9">
        <w:rPr>
          <w:bCs/>
        </w:rPr>
        <w:t xml:space="preserve">We are adding books you can read with your child through an </w:t>
      </w:r>
      <w:r w:rsidR="0093143A" w:rsidRPr="0093143A">
        <w:rPr>
          <w:b/>
        </w:rPr>
        <w:t>Oxford Reading Owls</w:t>
      </w:r>
      <w:r w:rsidR="0093143A">
        <w:t xml:space="preserve"> </w:t>
      </w:r>
      <w:r>
        <w:t>class login.</w:t>
      </w:r>
      <w:r w:rsidR="002E4D32">
        <w:t xml:space="preserve"> </w:t>
      </w:r>
    </w:p>
    <w:p w14:paraId="7173DBEC" w14:textId="6D2FB1AF" w:rsidR="004E10C9" w:rsidRDefault="004E10C9" w:rsidP="00BA390B">
      <w:pPr>
        <w:spacing w:after="0"/>
      </w:pPr>
      <w:r>
        <w:t>Thank you to the people who sent in photos of you reading for the website!</w:t>
      </w:r>
    </w:p>
    <w:p w14:paraId="59C06548" w14:textId="562703E7" w:rsidR="008C1CFA" w:rsidRDefault="008C1CFA" w:rsidP="00BA390B">
      <w:pPr>
        <w:spacing w:after="0"/>
      </w:pPr>
      <w:r>
        <w:t>There are phonic and story books in the Reception area at school so feel free to pop up and choose a book.</w:t>
      </w:r>
    </w:p>
    <w:p w14:paraId="36944F37" w14:textId="77777777" w:rsidR="00BA390B" w:rsidRDefault="00BA390B" w:rsidP="00A76D2D">
      <w:pPr>
        <w:rPr>
          <w:sz w:val="28"/>
          <w:szCs w:val="28"/>
          <w:u w:val="single"/>
        </w:rPr>
      </w:pPr>
    </w:p>
    <w:p w14:paraId="59758358" w14:textId="77777777" w:rsidR="00BA390B" w:rsidRDefault="00BA390B" w:rsidP="00A76D2D">
      <w:pPr>
        <w:rPr>
          <w:sz w:val="28"/>
          <w:szCs w:val="28"/>
          <w:u w:val="single"/>
        </w:rPr>
      </w:pPr>
    </w:p>
    <w:p w14:paraId="10B305E8" w14:textId="72AFB311" w:rsidR="00A76D2D" w:rsidRPr="008D30F2" w:rsidRDefault="00A76D2D" w:rsidP="00A76D2D">
      <w:pPr>
        <w:rPr>
          <w:sz w:val="24"/>
          <w:szCs w:val="24"/>
        </w:rPr>
      </w:pPr>
      <w:r>
        <w:rPr>
          <w:sz w:val="28"/>
          <w:szCs w:val="28"/>
          <w:u w:val="single"/>
        </w:rPr>
        <w:lastRenderedPageBreak/>
        <w:t>PHONICS</w:t>
      </w:r>
    </w:p>
    <w:p w14:paraId="2C22A941" w14:textId="1B29C9B3" w:rsidR="00F67E3B" w:rsidRPr="001129BE" w:rsidRDefault="00A76D2D" w:rsidP="00BA390B">
      <w:pPr>
        <w:tabs>
          <w:tab w:val="left" w:pos="3030"/>
        </w:tabs>
        <w:spacing w:after="0"/>
      </w:pPr>
      <w:r w:rsidRPr="001129BE">
        <w:t xml:space="preserve">Phonics activities at the level of your child are planned daily and added to Tapestry for your child to complete. </w:t>
      </w:r>
      <w:r w:rsidR="001129BE">
        <w:t>Please share your child’s learning with us.</w:t>
      </w:r>
    </w:p>
    <w:p w14:paraId="3C3178A9" w14:textId="1210F963" w:rsidR="00A76D2D" w:rsidRPr="001129BE" w:rsidRDefault="00A76D2D" w:rsidP="00BA390B">
      <w:pPr>
        <w:tabs>
          <w:tab w:val="left" w:pos="3030"/>
        </w:tabs>
        <w:spacing w:after="0"/>
      </w:pPr>
      <w:r w:rsidRPr="001129BE">
        <w:t>We are adding regular phonics videos made by ourselves to Tapestry.</w:t>
      </w:r>
    </w:p>
    <w:p w14:paraId="53A9D99D" w14:textId="01DEEE62" w:rsidR="00B25DE5" w:rsidRDefault="001129BE" w:rsidP="00BA390B">
      <w:pPr>
        <w:tabs>
          <w:tab w:val="left" w:pos="3030"/>
        </w:tabs>
        <w:spacing w:after="0"/>
      </w:pPr>
      <w:r w:rsidRPr="001129BE">
        <w:t>Red words to practice reading and writing at home are : I, go, to, the, me, my, he, she, we, no, do, so, they, there, like, love, what, who, where</w:t>
      </w:r>
      <w:r w:rsidR="002E4D32">
        <w:t>, are, all, for</w:t>
      </w:r>
    </w:p>
    <w:p w14:paraId="604EF586" w14:textId="77777777" w:rsidR="00BA390B" w:rsidRDefault="00BA390B" w:rsidP="00B25DE5">
      <w:pPr>
        <w:tabs>
          <w:tab w:val="left" w:pos="3030"/>
        </w:tabs>
        <w:rPr>
          <w:sz w:val="28"/>
          <w:szCs w:val="28"/>
          <w:u w:val="single"/>
        </w:rPr>
      </w:pPr>
    </w:p>
    <w:p w14:paraId="79F2789B" w14:textId="4193DB40" w:rsidR="001129BE" w:rsidRPr="00B25DE5" w:rsidRDefault="001129BE" w:rsidP="00B25DE5">
      <w:pPr>
        <w:tabs>
          <w:tab w:val="left" w:pos="3030"/>
        </w:tabs>
      </w:pPr>
      <w:r w:rsidRPr="001129BE">
        <w:rPr>
          <w:sz w:val="28"/>
          <w:szCs w:val="28"/>
          <w:u w:val="single"/>
        </w:rPr>
        <w:t>TAPESTRY</w:t>
      </w:r>
    </w:p>
    <w:p w14:paraId="24347449" w14:textId="77777777" w:rsidR="002E4D32" w:rsidRDefault="001129BE">
      <w:r>
        <w:t xml:space="preserve">Most parents are </w:t>
      </w:r>
      <w:r w:rsidR="004F7F09">
        <w:t xml:space="preserve">now </w:t>
      </w:r>
      <w:r>
        <w:t xml:space="preserve">accessing Tapestry </w:t>
      </w:r>
      <w:r w:rsidR="004F7F09">
        <w:t xml:space="preserve">regularly </w:t>
      </w:r>
      <w:r>
        <w:t xml:space="preserve">and it is very important to do so as this is where the </w:t>
      </w:r>
      <w:r w:rsidR="004F7F09">
        <w:t xml:space="preserve">home learning </w:t>
      </w:r>
      <w:r>
        <w:t xml:space="preserve">activities are being set. If you are having any problems getting onto your Tapestry </w:t>
      </w:r>
      <w:proofErr w:type="gramStart"/>
      <w:r>
        <w:t>account</w:t>
      </w:r>
      <w:proofErr w:type="gramEnd"/>
      <w:r>
        <w:t xml:space="preserve">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 xml:space="preserve">you are not sure how to do it then please follow these </w:t>
      </w:r>
      <w:proofErr w:type="gramStart"/>
      <w:r>
        <w:t>instructions</w:t>
      </w:r>
      <w:r w:rsidR="00D4234C">
        <w:rPr>
          <w:rStyle w:val="Hyperlink"/>
          <w:color w:val="auto"/>
          <w:sz w:val="24"/>
          <w:szCs w:val="24"/>
          <w:u w:val="none"/>
        </w:rPr>
        <w:t xml:space="preserve"> </w:t>
      </w:r>
      <w:r>
        <w:rPr>
          <w:rStyle w:val="Hyperlink"/>
          <w:color w:val="auto"/>
          <w:sz w:val="24"/>
          <w:szCs w:val="24"/>
          <w:u w:val="none"/>
        </w:rPr>
        <w:t>:</w:t>
      </w:r>
      <w:proofErr w:type="gramEnd"/>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 xml:space="preserve">Click on ‘+Select Children’ </w:t>
      </w:r>
      <w:proofErr w:type="gramStart"/>
      <w:r w:rsidRPr="004F7F09">
        <w:rPr>
          <w:rStyle w:val="Hyperlink"/>
          <w:color w:val="auto"/>
          <w:sz w:val="22"/>
          <w:szCs w:val="22"/>
          <w:u w:val="none"/>
        </w:rPr>
        <w:t>and  then</w:t>
      </w:r>
      <w:proofErr w:type="gramEnd"/>
      <w:r w:rsidRPr="004F7F09">
        <w:rPr>
          <w:rStyle w:val="Hyperlink"/>
          <w:color w:val="auto"/>
          <w:sz w:val="22"/>
          <w:szCs w:val="22"/>
          <w:u w:val="none"/>
        </w:rPr>
        <w:t xml:space="preserve">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132247">
      <w:pPr>
        <w:rPr>
          <w:rStyle w:val="Hyperlink"/>
          <w:color w:val="auto"/>
          <w:u w:val="none"/>
        </w:rPr>
      </w:pPr>
      <w:hyperlink r:id="rId6" w:history="1">
        <w:r w:rsidR="00B25DE5" w:rsidRPr="002B2EE5">
          <w:rPr>
            <w:rStyle w:val="Hyperlink"/>
          </w:rPr>
          <w:t>https://www.youtube.com/channel/UCP_FbjYUP_UtldV2K_-niWw/channels?view_as=public</w:t>
        </w:r>
      </w:hyperlink>
    </w:p>
    <w:p w14:paraId="21CFDB3F" w14:textId="0E4D475A" w:rsidR="00B25DE5" w:rsidRPr="00BA390B" w:rsidRDefault="00B25DE5">
      <w:pPr>
        <w:rPr>
          <w:rStyle w:val="Hyperlink"/>
          <w:rFonts w:ascii="Calibri" w:hAnsi="Calibri" w:cs="Calibri"/>
          <w:b/>
          <w:bCs/>
          <w:color w:val="000000"/>
          <w:u w:val="none"/>
        </w:rPr>
      </w:pPr>
      <w:r>
        <w:rPr>
          <w:rFonts w:ascii="Calibri" w:hAnsi="Calibri" w:cs="Calibri"/>
          <w:color w:val="000000"/>
          <w:shd w:val="clear" w:color="auto" w:fill="FFFFFF"/>
        </w:rPr>
        <w:t xml:space="preserve">From Monday 27 April, a new lesson will be uploaded Monday to Friday at </w:t>
      </w:r>
      <w:proofErr w:type="gramStart"/>
      <w:r>
        <w:rPr>
          <w:rFonts w:ascii="Calibri" w:hAnsi="Calibri" w:cs="Calibri"/>
          <w:color w:val="000000"/>
          <w:shd w:val="clear" w:color="auto" w:fill="FFFFFF"/>
        </w:rPr>
        <w:t>the  following</w:t>
      </w:r>
      <w:proofErr w:type="gramEnd"/>
      <w:r>
        <w:rPr>
          <w:rFonts w:ascii="Calibri" w:hAnsi="Calibri" w:cs="Calibri"/>
          <w:color w:val="000000"/>
          <w:shd w:val="clear" w:color="auto" w:fill="FFFFFF"/>
        </w:rPr>
        <w:t xml:space="preserve"> times during the summer term</w:t>
      </w:r>
      <w:r>
        <w:rPr>
          <w:rFonts w:ascii="Calibri" w:hAnsi="Calibri" w:cs="Calibri"/>
          <w:b/>
          <w:bCs/>
          <w:color w:val="000000"/>
        </w:rPr>
        <w:t>: 10am, 10:30am and 11am</w:t>
      </w:r>
    </w:p>
    <w:p w14:paraId="73A3404E" w14:textId="376E7333"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598E3C8A" w14:textId="018E7A41" w:rsidR="001129BE" w:rsidRPr="00BE440E" w:rsidRDefault="002E4D32">
      <w:r>
        <w:rPr>
          <w:rStyle w:val="Hyperlink"/>
          <w:color w:val="auto"/>
          <w:u w:val="none"/>
        </w:rPr>
        <w:t xml:space="preserve">Mrs </w:t>
      </w:r>
      <w:proofErr w:type="spellStart"/>
      <w:r>
        <w:rPr>
          <w:rStyle w:val="Hyperlink"/>
          <w:color w:val="auto"/>
          <w:u w:val="none"/>
        </w:rPr>
        <w:t>Ilsley</w:t>
      </w:r>
      <w:proofErr w:type="spellEnd"/>
      <w:r w:rsidR="00BA390B">
        <w:rPr>
          <w:rStyle w:val="Hyperlink"/>
          <w:color w:val="auto"/>
          <w:u w:val="none"/>
        </w:rPr>
        <w:t>, Mrs Lyons and Miss Belli</w:t>
      </w:r>
      <w:bookmarkStart w:id="0" w:name="_GoBack"/>
      <w:bookmarkEnd w:id="0"/>
    </w:p>
    <w:sectPr w:rsidR="001129BE" w:rsidRPr="00BE440E"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E4D32"/>
    <w:rsid w:val="002F3120"/>
    <w:rsid w:val="003D4716"/>
    <w:rsid w:val="00424053"/>
    <w:rsid w:val="004C6FD7"/>
    <w:rsid w:val="004E10C9"/>
    <w:rsid w:val="004F7F09"/>
    <w:rsid w:val="00587E2A"/>
    <w:rsid w:val="005A11F2"/>
    <w:rsid w:val="006D6577"/>
    <w:rsid w:val="006D7C3D"/>
    <w:rsid w:val="00770818"/>
    <w:rsid w:val="008022A9"/>
    <w:rsid w:val="00820234"/>
    <w:rsid w:val="00876E94"/>
    <w:rsid w:val="008C1CFA"/>
    <w:rsid w:val="008D30F2"/>
    <w:rsid w:val="0093143A"/>
    <w:rsid w:val="00955A15"/>
    <w:rsid w:val="0096522F"/>
    <w:rsid w:val="00974B6E"/>
    <w:rsid w:val="00994245"/>
    <w:rsid w:val="009A62D9"/>
    <w:rsid w:val="009D4AEF"/>
    <w:rsid w:val="00A23358"/>
    <w:rsid w:val="00A76D2D"/>
    <w:rsid w:val="00B25DE5"/>
    <w:rsid w:val="00BA390B"/>
    <w:rsid w:val="00BE1AE8"/>
    <w:rsid w:val="00BE440E"/>
    <w:rsid w:val="00C000BC"/>
    <w:rsid w:val="00C16687"/>
    <w:rsid w:val="00C2749C"/>
    <w:rsid w:val="00CC6A3E"/>
    <w:rsid w:val="00D06BDB"/>
    <w:rsid w:val="00D4234C"/>
    <w:rsid w:val="00D64411"/>
    <w:rsid w:val="00D8170B"/>
    <w:rsid w:val="00DB153A"/>
    <w:rsid w:val="00DB276F"/>
    <w:rsid w:val="00E70C48"/>
    <w:rsid w:val="00E84917"/>
    <w:rsid w:val="00EF4AE5"/>
    <w:rsid w:val="00F67E3B"/>
    <w:rsid w:val="00FA6DFB"/>
    <w:rsid w:val="00FB240E"/>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
    <w:name w:val="Unresolved Mention"/>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763C4A86</Template>
  <TotalTime>1</TotalTime>
  <Pages>2</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Miss M Callaby</cp:lastModifiedBy>
  <cp:revision>2</cp:revision>
  <dcterms:created xsi:type="dcterms:W3CDTF">2020-06-08T09:02:00Z</dcterms:created>
  <dcterms:modified xsi:type="dcterms:W3CDTF">2020-06-08T09:02:00Z</dcterms:modified>
</cp:coreProperties>
</file>