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bookmarkStart w:id="0" w:name="_GoBack"/>
      <w:bookmarkEnd w:id="0"/>
      <w:r>
        <w:rPr>
          <w:sz w:val="44"/>
          <w:szCs w:val="44"/>
          <w:u w:val="single"/>
        </w:rPr>
        <w:t xml:space="preserve">RECEPTION </w:t>
      </w:r>
      <w:r w:rsidR="00F67E3B" w:rsidRPr="00DA09EE">
        <w:rPr>
          <w:sz w:val="44"/>
          <w:szCs w:val="44"/>
          <w:u w:val="single"/>
        </w:rPr>
        <w:t>HOME LEARNING</w:t>
      </w:r>
    </w:p>
    <w:p w14:paraId="4735127C" w14:textId="15498051" w:rsidR="00F67E3B" w:rsidRDefault="004C6FD7" w:rsidP="00F67E3B">
      <w:pPr>
        <w:jc w:val="center"/>
        <w:rPr>
          <w:sz w:val="28"/>
          <w:szCs w:val="28"/>
          <w:u w:val="single"/>
        </w:rPr>
      </w:pPr>
      <w:r>
        <w:rPr>
          <w:sz w:val="28"/>
          <w:szCs w:val="28"/>
          <w:u w:val="single"/>
        </w:rPr>
        <w:t>Week commencing 1</w:t>
      </w:r>
      <w:r w:rsidRPr="004C6FD7">
        <w:rPr>
          <w:sz w:val="28"/>
          <w:szCs w:val="28"/>
          <w:u w:val="single"/>
          <w:vertAlign w:val="superscript"/>
        </w:rPr>
        <w:t>st</w:t>
      </w:r>
      <w:r>
        <w:rPr>
          <w:sz w:val="28"/>
          <w:szCs w:val="28"/>
          <w:u w:val="single"/>
        </w:rPr>
        <w:t xml:space="preserve"> June</w:t>
      </w:r>
    </w:p>
    <w:p w14:paraId="54FB6657" w14:textId="027A6455" w:rsidR="00C000BC" w:rsidRDefault="00C000BC" w:rsidP="00C000BC">
      <w:pPr>
        <w:rPr>
          <w:sz w:val="28"/>
          <w:szCs w:val="28"/>
          <w:u w:val="single"/>
        </w:rPr>
      </w:pPr>
      <w:r>
        <w:rPr>
          <w:sz w:val="28"/>
          <w:szCs w:val="28"/>
          <w:u w:val="single"/>
        </w:rPr>
        <w:t>WEEKLY NEWS</w:t>
      </w:r>
    </w:p>
    <w:p w14:paraId="6841408D" w14:textId="36136A38"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r w:rsidR="006D7C3D">
        <w:t xml:space="preserve"> It would be great if we could see a few more observations and comments on Tapestry as we love seeing what you are up to and that you are keeping safe and well.</w:t>
      </w:r>
    </w:p>
    <w:p w14:paraId="11150783" w14:textId="2D72C7C2" w:rsidR="00876E94" w:rsidRDefault="00C000BC" w:rsidP="00C000BC">
      <w:pPr>
        <w:jc w:val="both"/>
      </w:pPr>
      <w:r>
        <w:t xml:space="preserve">We have been sent </w:t>
      </w:r>
      <w:r w:rsidR="003D4716">
        <w:t xml:space="preserve">a variety of different observations including some </w:t>
      </w:r>
      <w:r w:rsidR="004C6FD7">
        <w:t>wonderful capacity and work on Mass</w:t>
      </w:r>
      <w:r w:rsidR="003D4716">
        <w:t>! You have</w:t>
      </w:r>
      <w:r w:rsidR="004C6FD7">
        <w:t xml:space="preserve"> been busy filling up jugs and containers and talking about whether they are full, half full or empty.</w:t>
      </w:r>
      <w:r w:rsidR="00D64411">
        <w:t xml:space="preserve"> </w:t>
      </w:r>
      <w:r w:rsidR="00A23358">
        <w:t xml:space="preserve">It is wonderful </w:t>
      </w:r>
      <w:r w:rsidR="004C6FD7">
        <w:t>to see some of you talking about weight as well and finding items that are heavy and light</w:t>
      </w:r>
      <w:r w:rsidR="00A23358">
        <w:t xml:space="preserve">. Some children are accessing ‘Oxford Owls’ which is proving to be a success so if you haven’t already, log in for free and read some fantastic books. </w:t>
      </w:r>
      <w:r w:rsidR="00D64411">
        <w:t>It has been won</w:t>
      </w:r>
      <w:r w:rsidR="00A23358">
        <w:t>derful to see pictures of your plants too, it’s great to see them all growing.</w:t>
      </w:r>
      <w:r w:rsidR="00D64411">
        <w:t xml:space="preserve"> </w:t>
      </w:r>
      <w:r w:rsidR="00CC6A3E">
        <w:t>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214B2258" w:rsidR="00C000BC" w:rsidRDefault="00C000BC" w:rsidP="00C000BC">
      <w:r w:rsidRPr="001129BE">
        <w:t xml:space="preserve">Our </w:t>
      </w:r>
      <w:r>
        <w:t xml:space="preserve">topic is </w:t>
      </w:r>
      <w:r w:rsidRPr="001129BE">
        <w:t>Plants and Animals</w:t>
      </w:r>
      <w:r w:rsidR="00CC6A3E">
        <w:t xml:space="preserve"> and it has been great to </w:t>
      </w:r>
      <w:r w:rsidR="00D64411">
        <w:t>see your plants growing</w:t>
      </w:r>
      <w:r w:rsidR="00CC6A3E">
        <w:t>.</w:t>
      </w:r>
      <w:r w:rsidR="00D64411">
        <w:t xml:space="preserve"> We can tell you are very excited about it too! It looks like most plants now have a shoot which is wonderful!</w:t>
      </w:r>
      <w:r w:rsidR="00CC6A3E">
        <w:t xml:space="preserve"> </w:t>
      </w:r>
      <w:r w:rsidR="00DB153A">
        <w:t>How tall are your plants now? Can you see any real leaves?</w:t>
      </w:r>
      <w:r w:rsidR="00D64411">
        <w:t xml:space="preserve"> </w:t>
      </w:r>
      <w:r w:rsidR="00CC6A3E">
        <w:t xml:space="preserve"> Please keep </w:t>
      </w:r>
      <w:r w:rsidR="00DB276F">
        <w:t>sending</w:t>
      </w:r>
      <w:r w:rsidR="00CC6A3E">
        <w:t xml:space="preserve"> us your wonderful pictures and keep us updated with your seed’s growth. </w:t>
      </w:r>
      <w:r w:rsidR="00DB153A">
        <w:t>This half term we are going to be focusing on Animals and we will start with Caterpillars. I hope you enjoyed ‘The Very Hungry Caterpillar’ story that was added before the half term.</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0DE6A40C" w:rsidR="00A76D2D" w:rsidRPr="001129BE" w:rsidRDefault="00A76D2D" w:rsidP="00A76D2D">
      <w:r w:rsidRPr="001129BE">
        <w:t xml:space="preserve">Please check Tapestry daily and share your child’s learning with us. Our focus </w:t>
      </w:r>
      <w:r w:rsidR="00D64411">
        <w:t>this</w:t>
      </w:r>
      <w:r w:rsidR="00FB240E">
        <w:t xml:space="preserve"> week is Time</w:t>
      </w:r>
      <w:r w:rsidR="00E70C48">
        <w:t xml:space="preserve">. </w:t>
      </w:r>
      <w:r w:rsidR="00DB276F">
        <w:t xml:space="preserve"> Childre</w:t>
      </w:r>
      <w:r w:rsidR="00FB240E">
        <w:t>n will be focusing on ‘Time’ words for example first, next and last. We will also be learning the days of the week and putting them in order. Children will be talking about parts of the day ‘Night time’ and ‘day time’ and saying what types of activities they do during these times.</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627C8185" w14:textId="651BE267" w:rsidR="00F67E3B" w:rsidRPr="00231DD5" w:rsidRDefault="00F67E3B" w:rsidP="00F67E3B">
      <w:pPr>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2F27902F" w14:textId="7B3BA496" w:rsidR="00F67E3B" w:rsidRDefault="004E10C9" w:rsidP="004E10C9">
      <w:r w:rsidRPr="004E10C9">
        <w:rPr>
          <w:bCs/>
        </w:rPr>
        <w:t xml:space="preserve">We are adding books you can read with your child through an </w:t>
      </w:r>
      <w:r w:rsidR="0093143A" w:rsidRPr="0093143A">
        <w:rPr>
          <w:b/>
        </w:rPr>
        <w:t>Oxford Reading Owls</w:t>
      </w:r>
      <w:r w:rsidR="0093143A">
        <w:t xml:space="preserve"> </w:t>
      </w:r>
      <w:r>
        <w:t>class login.</w:t>
      </w:r>
      <w:r w:rsidR="002E4D32">
        <w:t xml:space="preserve"> </w:t>
      </w:r>
    </w:p>
    <w:p w14:paraId="7173DBEC" w14:textId="6D2FB1AF" w:rsidR="004E10C9" w:rsidRDefault="004E10C9" w:rsidP="004E10C9">
      <w:r>
        <w:t>Thank you to the people who sent in photos of you reading for the website!</w:t>
      </w:r>
    </w:p>
    <w:p w14:paraId="59C06548" w14:textId="562703E7" w:rsidR="008C1CFA" w:rsidRDefault="008C1CFA" w:rsidP="004E10C9">
      <w:r>
        <w:t>There are phonic and story books in the Reception area at school so feel free to pop up and choose a book.</w:t>
      </w:r>
    </w:p>
    <w:p w14:paraId="10B305E8" w14:textId="101C4E91" w:rsidR="00A76D2D" w:rsidRPr="008D30F2" w:rsidRDefault="00A76D2D" w:rsidP="00A76D2D">
      <w:pPr>
        <w:rPr>
          <w:sz w:val="24"/>
          <w:szCs w:val="24"/>
        </w:rPr>
      </w:pPr>
      <w:r>
        <w:rPr>
          <w:sz w:val="28"/>
          <w:szCs w:val="28"/>
          <w:u w:val="single"/>
        </w:rPr>
        <w:t>PHONICS</w:t>
      </w:r>
    </w:p>
    <w:p w14:paraId="2C22A941" w14:textId="1B29C9B3" w:rsidR="00F67E3B" w:rsidRPr="001129BE" w:rsidRDefault="00A76D2D" w:rsidP="008D30F2">
      <w:pPr>
        <w:tabs>
          <w:tab w:val="left" w:pos="3030"/>
        </w:tabs>
      </w:pPr>
      <w:r w:rsidRPr="001129BE">
        <w:t xml:space="preserve">Phonics activities at the level of your child are planned daily and added to Tapestry for your child to complete. </w:t>
      </w:r>
      <w:r w:rsidR="001129BE">
        <w:t>Please share your child’s learning with us.</w:t>
      </w:r>
    </w:p>
    <w:p w14:paraId="3C3178A9" w14:textId="1210F963" w:rsidR="00A76D2D" w:rsidRPr="001129BE" w:rsidRDefault="00A76D2D" w:rsidP="008D30F2">
      <w:pPr>
        <w:tabs>
          <w:tab w:val="left" w:pos="3030"/>
        </w:tabs>
      </w:pPr>
      <w:r w:rsidRPr="001129BE">
        <w:lastRenderedPageBreak/>
        <w:t>We are adding regular phonics videos made by ourselves to Tapestry.</w:t>
      </w:r>
    </w:p>
    <w:p w14:paraId="53A9D99D" w14:textId="01DEEE62" w:rsidR="00B25DE5" w:rsidRDefault="001129BE" w:rsidP="00B25DE5">
      <w:pPr>
        <w:tabs>
          <w:tab w:val="left" w:pos="3030"/>
        </w:tabs>
      </w:pPr>
      <w:r w:rsidRPr="001129BE">
        <w:t>Red words to practice reading and writing at home are : I, go, to, the, me, my, he, she, we, no, do, so, they, there, like, love, what, who, where</w:t>
      </w:r>
      <w:r w:rsidR="002E4D32">
        <w:t>, are, all, for</w:t>
      </w:r>
    </w:p>
    <w:p w14:paraId="79F2789B" w14:textId="142E6A1F" w:rsidR="001129BE" w:rsidRPr="00B25DE5" w:rsidRDefault="001129BE" w:rsidP="00B25DE5">
      <w:pPr>
        <w:tabs>
          <w:tab w:val="left" w:pos="3030"/>
        </w:tabs>
      </w:pPr>
      <w:r w:rsidRPr="001129BE">
        <w:rPr>
          <w:sz w:val="28"/>
          <w:szCs w:val="28"/>
          <w:u w:val="single"/>
        </w:rPr>
        <w:t>TAPESTRY</w:t>
      </w:r>
    </w:p>
    <w:p w14:paraId="24347449" w14:textId="77777777" w:rsidR="002E4D32" w:rsidRDefault="001129BE">
      <w:r>
        <w:t xml:space="preserve">Most parents are </w:t>
      </w:r>
      <w:r w:rsidR="004F7F09">
        <w:t xml:space="preserve">now </w:t>
      </w:r>
      <w:r>
        <w:t xml:space="preserve">accessing Tapestry </w:t>
      </w:r>
      <w:r w:rsidR="004F7F09">
        <w:t xml:space="preserve">regularly </w:t>
      </w:r>
      <w:r>
        <w:t xml:space="preserve">and it is very important to do so as this is where the </w:t>
      </w:r>
      <w:r w:rsidR="004F7F09">
        <w:t xml:space="preserve">home learning </w:t>
      </w:r>
      <w:r>
        <w:t xml:space="preserve">activities are being set. If you are having any problems getting onto your Tapestry </w:t>
      </w:r>
      <w:proofErr w:type="gramStart"/>
      <w:r>
        <w:t>account</w:t>
      </w:r>
      <w:proofErr w:type="gramEnd"/>
      <w:r>
        <w:t xml:space="preserve">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 xml:space="preserve">you are not sure how to do it then please follow these </w:t>
      </w:r>
      <w:proofErr w:type="gramStart"/>
      <w:r>
        <w:t>instructions</w:t>
      </w:r>
      <w:r w:rsidR="00D4234C">
        <w:rPr>
          <w:rStyle w:val="Hyperlink"/>
          <w:color w:val="auto"/>
          <w:sz w:val="24"/>
          <w:szCs w:val="24"/>
          <w:u w:val="none"/>
        </w:rPr>
        <w:t xml:space="preserve"> </w:t>
      </w:r>
      <w:r>
        <w:rPr>
          <w:rStyle w:val="Hyperlink"/>
          <w:color w:val="auto"/>
          <w:sz w:val="24"/>
          <w:szCs w:val="24"/>
          <w:u w:val="none"/>
        </w:rPr>
        <w:t>:</w:t>
      </w:r>
      <w:proofErr w:type="gramEnd"/>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 xml:space="preserve">Click on ‘+Select Children’ </w:t>
      </w:r>
      <w:proofErr w:type="gramStart"/>
      <w:r w:rsidRPr="004F7F09">
        <w:rPr>
          <w:rStyle w:val="Hyperlink"/>
          <w:color w:val="auto"/>
          <w:sz w:val="22"/>
          <w:szCs w:val="22"/>
          <w:u w:val="none"/>
        </w:rPr>
        <w:t>and  then</w:t>
      </w:r>
      <w:proofErr w:type="gramEnd"/>
      <w:r w:rsidRPr="004F7F09">
        <w:rPr>
          <w:rStyle w:val="Hyperlink"/>
          <w:color w:val="auto"/>
          <w:sz w:val="22"/>
          <w:szCs w:val="22"/>
          <w:u w:val="none"/>
        </w:rPr>
        <w:t xml:space="preserve">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0C0BA4">
      <w:pPr>
        <w:rPr>
          <w:rStyle w:val="Hyperlink"/>
          <w:color w:val="auto"/>
          <w:u w:val="none"/>
        </w:rPr>
      </w:pPr>
      <w:hyperlink r:id="rId6" w:history="1">
        <w:r w:rsidR="00B25DE5" w:rsidRPr="002B2EE5">
          <w:rPr>
            <w:rStyle w:val="Hyperlink"/>
          </w:rPr>
          <w:t>https://www.youtube.com/channel/UCP_FbjYUP_UtldV2K_-niWw/channels?view_as=public</w:t>
        </w:r>
      </w:hyperlink>
    </w:p>
    <w:p w14:paraId="034CFA56" w14:textId="3E03BCF9" w:rsidR="00B25DE5" w:rsidRDefault="00B25DE5">
      <w:pPr>
        <w:rPr>
          <w:rFonts w:ascii="Calibri" w:hAnsi="Calibri" w:cs="Calibri"/>
          <w:b/>
          <w:bCs/>
          <w:color w:val="000000"/>
        </w:rPr>
      </w:pPr>
      <w:r>
        <w:rPr>
          <w:rFonts w:ascii="Calibri" w:hAnsi="Calibri" w:cs="Calibri"/>
          <w:color w:val="000000"/>
          <w:shd w:val="clear" w:color="auto" w:fill="FFFFFF"/>
        </w:rPr>
        <w:t xml:space="preserve">From Monday 27 April, a new lesson will be uploaded Monday to Friday at </w:t>
      </w:r>
      <w:proofErr w:type="gramStart"/>
      <w:r>
        <w:rPr>
          <w:rFonts w:ascii="Calibri" w:hAnsi="Calibri" w:cs="Calibri"/>
          <w:color w:val="000000"/>
          <w:shd w:val="clear" w:color="auto" w:fill="FFFFFF"/>
        </w:rPr>
        <w:t>the  following</w:t>
      </w:r>
      <w:proofErr w:type="gramEnd"/>
      <w:r>
        <w:rPr>
          <w:rFonts w:ascii="Calibri" w:hAnsi="Calibri" w:cs="Calibri"/>
          <w:color w:val="000000"/>
          <w:shd w:val="clear" w:color="auto" w:fill="FFFFFF"/>
        </w:rPr>
        <w:t xml:space="preserve"> times during the summer term</w:t>
      </w:r>
      <w:r>
        <w:rPr>
          <w:rFonts w:ascii="Calibri" w:hAnsi="Calibri" w:cs="Calibri"/>
          <w:b/>
          <w:bCs/>
          <w:color w:val="000000"/>
        </w:rPr>
        <w:t>: 10am, 10:30am and 11am</w:t>
      </w:r>
    </w:p>
    <w:p w14:paraId="21CFDB3F" w14:textId="77777777" w:rsidR="00B25DE5" w:rsidRDefault="00B25DE5">
      <w:pPr>
        <w:rPr>
          <w:rStyle w:val="Hyperlink"/>
          <w:color w:val="auto"/>
          <w:u w:val="none"/>
        </w:rPr>
      </w:pPr>
    </w:p>
    <w:p w14:paraId="73A3404E" w14:textId="376E7333" w:rsidR="002E4D32"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2F8F8555" w14:textId="689ED65E" w:rsidR="002E4D32" w:rsidRDefault="002E4D32">
      <w:pPr>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p>
    <w:p w14:paraId="3092B4E2" w14:textId="6442291B" w:rsidR="002E4D32" w:rsidRDefault="002E4D32">
      <w:pPr>
        <w:rPr>
          <w:rStyle w:val="Hyperlink"/>
          <w:color w:val="auto"/>
          <w:u w:val="none"/>
        </w:rPr>
      </w:pPr>
      <w:r>
        <w:rPr>
          <w:rStyle w:val="Hyperlink"/>
          <w:color w:val="auto"/>
          <w:u w:val="none"/>
        </w:rPr>
        <w:t>Miss Belli</w:t>
      </w:r>
    </w:p>
    <w:p w14:paraId="592FCDA5" w14:textId="635976A7" w:rsidR="002E4D32" w:rsidRDefault="002E4D32">
      <w:pPr>
        <w:rPr>
          <w:rStyle w:val="Hyperlink"/>
          <w:color w:val="auto"/>
          <w:u w:val="none"/>
        </w:rPr>
      </w:pPr>
      <w:r>
        <w:rPr>
          <w:rStyle w:val="Hyperlink"/>
          <w:color w:val="auto"/>
          <w:u w:val="none"/>
        </w:rPr>
        <w:t>Mrs Lyons</w:t>
      </w:r>
    </w:p>
    <w:p w14:paraId="598E3C8A" w14:textId="77777777" w:rsidR="001129BE" w:rsidRPr="001129BE" w:rsidRDefault="001129BE">
      <w:pPr>
        <w:rPr>
          <w:sz w:val="28"/>
          <w:szCs w:val="28"/>
          <w:u w:val="single"/>
        </w:rPr>
      </w:pPr>
    </w:p>
    <w:sectPr w:rsidR="001129BE" w:rsidRPr="001129BE"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1129BE"/>
    <w:rsid w:val="002E4D32"/>
    <w:rsid w:val="002F3120"/>
    <w:rsid w:val="003D4716"/>
    <w:rsid w:val="00424053"/>
    <w:rsid w:val="004C6FD7"/>
    <w:rsid w:val="004E10C9"/>
    <w:rsid w:val="004F7F09"/>
    <w:rsid w:val="00587E2A"/>
    <w:rsid w:val="005A11F2"/>
    <w:rsid w:val="006D6577"/>
    <w:rsid w:val="006D7C3D"/>
    <w:rsid w:val="00770818"/>
    <w:rsid w:val="008022A9"/>
    <w:rsid w:val="00820234"/>
    <w:rsid w:val="00876E94"/>
    <w:rsid w:val="008C1CFA"/>
    <w:rsid w:val="008D30F2"/>
    <w:rsid w:val="0093143A"/>
    <w:rsid w:val="00955A15"/>
    <w:rsid w:val="0096522F"/>
    <w:rsid w:val="00974B6E"/>
    <w:rsid w:val="00994245"/>
    <w:rsid w:val="009A62D9"/>
    <w:rsid w:val="009D4AEF"/>
    <w:rsid w:val="00A23358"/>
    <w:rsid w:val="00A76D2D"/>
    <w:rsid w:val="00B25DE5"/>
    <w:rsid w:val="00BE1AE8"/>
    <w:rsid w:val="00C000BC"/>
    <w:rsid w:val="00C16687"/>
    <w:rsid w:val="00C2749C"/>
    <w:rsid w:val="00CC6A3E"/>
    <w:rsid w:val="00CF2362"/>
    <w:rsid w:val="00D06BDB"/>
    <w:rsid w:val="00D4234C"/>
    <w:rsid w:val="00D64411"/>
    <w:rsid w:val="00D8170B"/>
    <w:rsid w:val="00DB153A"/>
    <w:rsid w:val="00DB276F"/>
    <w:rsid w:val="00E70C48"/>
    <w:rsid w:val="00E84917"/>
    <w:rsid w:val="00EF4AE5"/>
    <w:rsid w:val="00F67E3B"/>
    <w:rsid w:val="00FA6DFB"/>
    <w:rsid w:val="00FB240E"/>
    <w:rsid w:val="00FC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
    <w:name w:val="Unresolved Mention"/>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F5944394</Template>
  <TotalTime>0</TotalTime>
  <Pages>3</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Miss M Callaby</cp:lastModifiedBy>
  <cp:revision>2</cp:revision>
  <dcterms:created xsi:type="dcterms:W3CDTF">2020-06-02T10:45:00Z</dcterms:created>
  <dcterms:modified xsi:type="dcterms:W3CDTF">2020-06-02T10:45:00Z</dcterms:modified>
</cp:coreProperties>
</file>