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729" w:rsidRPr="00414855" w:rsidRDefault="00402729" w:rsidP="00402729">
      <w:pPr>
        <w:spacing w:after="0"/>
        <w:jc w:val="right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>Beechwood</w:t>
      </w:r>
      <w:bookmarkStart w:id="0" w:name="_GoBack"/>
      <w:bookmarkEnd w:id="0"/>
      <w:r w:rsidRPr="00414855">
        <w:rPr>
          <w:rFonts w:ascii="Comic Sans MS" w:hAnsi="Comic Sans MS"/>
          <w:sz w:val="32"/>
          <w:szCs w:val="32"/>
        </w:rPr>
        <w:t xml:space="preserve"> Primary School</w:t>
      </w:r>
    </w:p>
    <w:p w:rsidR="00402729" w:rsidRPr="00414855" w:rsidRDefault="00402729" w:rsidP="00402729">
      <w:pPr>
        <w:spacing w:after="0"/>
        <w:jc w:val="right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>Kentmere Avenue</w:t>
      </w:r>
    </w:p>
    <w:p w:rsidR="00402729" w:rsidRPr="00414855" w:rsidRDefault="00402729" w:rsidP="00402729">
      <w:pPr>
        <w:spacing w:after="0"/>
        <w:jc w:val="right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>Leeds</w:t>
      </w:r>
    </w:p>
    <w:p w:rsidR="00402729" w:rsidRPr="00414855" w:rsidRDefault="00402729" w:rsidP="00402729">
      <w:pPr>
        <w:spacing w:after="0"/>
        <w:jc w:val="right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 xml:space="preserve">LS14 </w:t>
      </w:r>
    </w:p>
    <w:p w:rsidR="00402729" w:rsidRPr="00414855" w:rsidRDefault="00402729" w:rsidP="00402729">
      <w:pPr>
        <w:spacing w:after="0"/>
        <w:jc w:val="right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>Monday 13</w:t>
      </w:r>
      <w:r w:rsidRPr="00414855">
        <w:rPr>
          <w:rFonts w:ascii="Comic Sans MS" w:hAnsi="Comic Sans MS"/>
          <w:sz w:val="32"/>
          <w:szCs w:val="32"/>
          <w:vertAlign w:val="superscript"/>
        </w:rPr>
        <w:t>th</w:t>
      </w:r>
      <w:r w:rsidRPr="00414855">
        <w:rPr>
          <w:rFonts w:ascii="Comic Sans MS" w:hAnsi="Comic Sans MS"/>
          <w:sz w:val="32"/>
          <w:szCs w:val="32"/>
        </w:rPr>
        <w:t xml:space="preserve"> July 2020</w:t>
      </w:r>
    </w:p>
    <w:p w:rsidR="00402729" w:rsidRPr="00414855" w:rsidRDefault="00402729" w:rsidP="00402729">
      <w:pPr>
        <w:rPr>
          <w:rFonts w:ascii="Comic Sans MS" w:hAnsi="Comic Sans MS"/>
          <w:sz w:val="32"/>
          <w:szCs w:val="32"/>
        </w:rPr>
      </w:pPr>
    </w:p>
    <w:p w:rsidR="00402729" w:rsidRPr="00414855" w:rsidRDefault="00402729" w:rsidP="00402729">
      <w:pPr>
        <w:spacing w:after="0"/>
        <w:rPr>
          <w:rFonts w:ascii="Comic Sans MS" w:hAnsi="Comic Sans MS"/>
          <w:sz w:val="32"/>
          <w:szCs w:val="32"/>
        </w:rPr>
      </w:pPr>
    </w:p>
    <w:p w:rsidR="00402729" w:rsidRPr="00414855" w:rsidRDefault="00402729" w:rsidP="00402729">
      <w:pPr>
        <w:spacing w:after="0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>Dear Class 4</w:t>
      </w:r>
      <w:r w:rsidRPr="00414855">
        <w:rPr>
          <w:rFonts w:ascii="Comic Sans MS" w:hAnsi="Comic Sans MS"/>
          <w:sz w:val="32"/>
          <w:szCs w:val="32"/>
        </w:rPr>
        <w:t>,</w:t>
      </w:r>
    </w:p>
    <w:p w:rsidR="00402729" w:rsidRPr="00414855" w:rsidRDefault="00402729" w:rsidP="00402729">
      <w:pPr>
        <w:pStyle w:val="Default"/>
        <w:rPr>
          <w:sz w:val="32"/>
          <w:szCs w:val="32"/>
        </w:rPr>
      </w:pPr>
      <w:r w:rsidRPr="00414855">
        <w:rPr>
          <w:sz w:val="32"/>
          <w:szCs w:val="32"/>
        </w:rPr>
        <w:tab/>
        <w:t xml:space="preserve"> Hello, how are you? </w:t>
      </w:r>
      <w:r w:rsidRPr="00414855">
        <w:rPr>
          <w:sz w:val="32"/>
          <w:szCs w:val="32"/>
        </w:rPr>
        <w:t xml:space="preserve">I wanted to write you a letter to let you know I will be </w:t>
      </w:r>
      <w:r w:rsidR="00414855">
        <w:rPr>
          <w:sz w:val="32"/>
          <w:szCs w:val="32"/>
        </w:rPr>
        <w:t>your new class t</w:t>
      </w:r>
      <w:r w:rsidR="009340C5">
        <w:rPr>
          <w:sz w:val="32"/>
          <w:szCs w:val="32"/>
        </w:rPr>
        <w:t>eacher</w:t>
      </w:r>
      <w:r w:rsidRPr="00414855">
        <w:rPr>
          <w:sz w:val="32"/>
          <w:szCs w:val="32"/>
        </w:rPr>
        <w:t>. My name is Miss Westfield and I am really looking forward to meeting you in September.</w:t>
      </w:r>
      <w:r w:rsidRPr="00414855">
        <w:rPr>
          <w:sz w:val="32"/>
          <w:szCs w:val="32"/>
        </w:rPr>
        <w:t xml:space="preserve"> </w:t>
      </w:r>
    </w:p>
    <w:p w:rsidR="00402729" w:rsidRPr="00414855" w:rsidRDefault="00402729" w:rsidP="00402729">
      <w:pPr>
        <w:pStyle w:val="Default"/>
        <w:rPr>
          <w:sz w:val="32"/>
          <w:szCs w:val="32"/>
        </w:rPr>
      </w:pPr>
      <w:r w:rsidRPr="00414855">
        <w:rPr>
          <w:sz w:val="32"/>
          <w:szCs w:val="32"/>
        </w:rPr>
        <w:t xml:space="preserve">          We will be in Class 5 and our teaching assistants will be Mrs White and Mrs Hall. </w:t>
      </w:r>
      <w:r w:rsidR="00414855" w:rsidRPr="00414855">
        <w:rPr>
          <w:sz w:val="32"/>
          <w:szCs w:val="32"/>
        </w:rPr>
        <w:t xml:space="preserve">They can’t wait to help and work with you. You will be on the same playground and your new classroom is just down the corridor from Year 1. </w:t>
      </w:r>
    </w:p>
    <w:p w:rsidR="00414855" w:rsidRDefault="00414855" w:rsidP="00402729">
      <w:pPr>
        <w:pStyle w:val="Default"/>
        <w:rPr>
          <w:sz w:val="32"/>
          <w:szCs w:val="32"/>
        </w:rPr>
      </w:pPr>
      <w:r w:rsidRPr="00414855">
        <w:rPr>
          <w:sz w:val="32"/>
          <w:szCs w:val="32"/>
        </w:rPr>
        <w:t xml:space="preserve">          When you come back to school, we will be learning all about South Africa. We will be finding out about a very important man called Nelson Mandela and about different African animals. Can you find anything out about the</w:t>
      </w:r>
      <w:r>
        <w:rPr>
          <w:sz w:val="32"/>
          <w:szCs w:val="32"/>
        </w:rPr>
        <w:t xml:space="preserve"> country</w:t>
      </w:r>
      <w:r w:rsidRPr="00414855">
        <w:rPr>
          <w:sz w:val="32"/>
          <w:szCs w:val="32"/>
        </w:rPr>
        <w:t xml:space="preserve">? </w:t>
      </w:r>
    </w:p>
    <w:p w:rsidR="00414855" w:rsidRDefault="00414855" w:rsidP="00402729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      I hope you all have a fantastic summer holiday and are looking forward to moving into Year 2. </w:t>
      </w:r>
    </w:p>
    <w:p w:rsidR="00414855" w:rsidRDefault="00414855" w:rsidP="00402729">
      <w:pPr>
        <w:pStyle w:val="Default"/>
        <w:rPr>
          <w:sz w:val="32"/>
          <w:szCs w:val="32"/>
        </w:rPr>
      </w:pPr>
    </w:p>
    <w:p w:rsidR="00402729" w:rsidRPr="00414855" w:rsidRDefault="00414855" w:rsidP="00402729">
      <w:pPr>
        <w:pStyle w:val="Default"/>
        <w:rPr>
          <w:sz w:val="32"/>
          <w:szCs w:val="32"/>
        </w:rPr>
      </w:pPr>
      <w:r>
        <w:rPr>
          <w:sz w:val="32"/>
          <w:szCs w:val="32"/>
        </w:rPr>
        <w:t>See you in September!</w:t>
      </w:r>
    </w:p>
    <w:p w:rsidR="00402729" w:rsidRPr="00414855" w:rsidRDefault="00402729" w:rsidP="00402729">
      <w:pPr>
        <w:spacing w:after="0"/>
        <w:rPr>
          <w:rFonts w:ascii="Comic Sans MS" w:hAnsi="Comic Sans MS"/>
          <w:sz w:val="32"/>
          <w:szCs w:val="32"/>
        </w:rPr>
      </w:pPr>
    </w:p>
    <w:p w:rsidR="00402729" w:rsidRPr="00414855" w:rsidRDefault="00402729" w:rsidP="00402729">
      <w:pPr>
        <w:spacing w:after="0"/>
        <w:rPr>
          <w:rFonts w:ascii="Comic Sans MS" w:hAnsi="Comic Sans MS"/>
          <w:sz w:val="32"/>
          <w:szCs w:val="32"/>
        </w:rPr>
      </w:pPr>
      <w:r w:rsidRPr="00414855">
        <w:rPr>
          <w:rFonts w:ascii="Comic Sans MS" w:hAnsi="Comic Sans MS"/>
          <w:sz w:val="32"/>
          <w:szCs w:val="32"/>
        </w:rPr>
        <w:t xml:space="preserve">From Miss Westfield </w:t>
      </w:r>
      <w:r w:rsidRPr="00414855">
        <w:rPr>
          <w:rFonts w:ascii="Comic Sans MS" w:hAnsi="Comic Sans MS"/>
          <w:sz w:val="32"/>
          <w:szCs w:val="32"/>
        </w:rPr>
        <w:sym w:font="Wingdings" w:char="F04A"/>
      </w:r>
    </w:p>
    <w:p w:rsidR="00243278" w:rsidRDefault="00243278"/>
    <w:sectPr w:rsidR="00243278" w:rsidSect="001814CD">
      <w:pgSz w:w="11906" w:h="16838"/>
      <w:pgMar w:top="1440" w:right="1440" w:bottom="1440" w:left="1440" w:header="708" w:footer="708" w:gutter="0"/>
      <w:pgBorders w:offsetFrom="page">
        <w:top w:val="stars" w:sz="20" w:space="24" w:color="auto"/>
        <w:left w:val="stars" w:sz="20" w:space="24" w:color="auto"/>
        <w:bottom w:val="stars" w:sz="20" w:space="24" w:color="auto"/>
        <w:right w:val="sta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729"/>
    <w:rsid w:val="00243278"/>
    <w:rsid w:val="00402729"/>
    <w:rsid w:val="00414855"/>
    <w:rsid w:val="0093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88F66"/>
  <w15:chartTrackingRefBased/>
  <w15:docId w15:val="{D484A943-ACB3-4759-9A9D-03A42B9B1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2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02729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7E7F9CE0</Template>
  <TotalTime>34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Westfield</dc:creator>
  <cp:keywords/>
  <dc:description/>
  <cp:lastModifiedBy>Amy Westfield</cp:lastModifiedBy>
  <cp:revision>2</cp:revision>
  <dcterms:created xsi:type="dcterms:W3CDTF">2020-07-09T08:36:00Z</dcterms:created>
  <dcterms:modified xsi:type="dcterms:W3CDTF">2020-07-09T09:10:00Z</dcterms:modified>
</cp:coreProperties>
</file>