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99D" w:rsidRPr="002B3730" w:rsidRDefault="002B3730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Name ……………………………………………..</w:t>
      </w:r>
    </w:p>
    <w:p w:rsidR="002B3730" w:rsidRPr="002B3730" w:rsidRDefault="002B3730" w:rsidP="002B3730">
      <w:pPr>
        <w:jc w:val="center"/>
        <w:rPr>
          <w:rFonts w:ascii="Comic Sans MS" w:hAnsi="Comic Sans MS"/>
          <w:sz w:val="34"/>
          <w:szCs w:val="34"/>
        </w:rPr>
      </w:pPr>
    </w:p>
    <w:p w:rsidR="001C5838" w:rsidRPr="002B3730" w:rsidRDefault="00183469" w:rsidP="002B3730">
      <w:pPr>
        <w:jc w:val="center"/>
        <w:rPr>
          <w:rFonts w:ascii="Comic Sans MS" w:hAnsi="Comic Sans MS"/>
          <w:sz w:val="34"/>
          <w:szCs w:val="34"/>
          <w:u w:val="single"/>
        </w:rPr>
      </w:pPr>
      <w:r w:rsidRPr="002B3730">
        <w:rPr>
          <w:rFonts w:ascii="Comic Sans MS" w:hAnsi="Comic Sans MS"/>
          <w:sz w:val="34"/>
          <w:szCs w:val="34"/>
          <w:u w:val="single"/>
        </w:rPr>
        <w:t>Honey for Baby Bear.</w:t>
      </w: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“I like honey,” said Baby Bear.</w:t>
      </w: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“Honey for me,</w:t>
      </w: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Honey for me.</w:t>
      </w: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Honey for breakfast</w:t>
      </w: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proofErr w:type="gramStart"/>
      <w:r w:rsidRPr="002B3730">
        <w:rPr>
          <w:rFonts w:ascii="Comic Sans MS" w:hAnsi="Comic Sans MS"/>
          <w:sz w:val="34"/>
          <w:szCs w:val="34"/>
        </w:rPr>
        <w:t>and</w:t>
      </w:r>
      <w:proofErr w:type="gramEnd"/>
      <w:r w:rsidRPr="002B3730">
        <w:rPr>
          <w:rFonts w:ascii="Comic Sans MS" w:hAnsi="Comic Sans MS"/>
          <w:sz w:val="34"/>
          <w:szCs w:val="34"/>
        </w:rPr>
        <w:t xml:space="preserve"> honey for tea.</w:t>
      </w:r>
    </w:p>
    <w:p w:rsidR="00183469" w:rsidRPr="002B3730" w:rsidRDefault="00183469" w:rsidP="0009199D">
      <w:pPr>
        <w:jc w:val="center"/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Who makes honey,” asked Baby Bear.</w:t>
      </w: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“Bees make honey,” said Mother Bear.</w:t>
      </w: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Baby Bear went for a little walk. Then he saw some bees in the forest and decided to follow them to see where they lived.</w:t>
      </w: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The bees flew further into the forest. Baby Bear kept on following them until they went into a hole in the tree.</w:t>
      </w: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</w:p>
    <w:p w:rsidR="006552D7" w:rsidRPr="002B3730" w:rsidRDefault="00183469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 xml:space="preserve">“Honey, honey for me!” </w:t>
      </w:r>
      <w:r w:rsidR="006552D7" w:rsidRPr="002B3730">
        <w:rPr>
          <w:rFonts w:ascii="Comic Sans MS" w:hAnsi="Comic Sans MS"/>
          <w:sz w:val="34"/>
          <w:szCs w:val="34"/>
        </w:rPr>
        <w:t>said Baby Bear.</w:t>
      </w:r>
    </w:p>
    <w:p w:rsidR="006552D7" w:rsidRPr="002B3730" w:rsidRDefault="006552D7">
      <w:pPr>
        <w:rPr>
          <w:rFonts w:ascii="Comic Sans MS" w:hAnsi="Comic Sans MS"/>
          <w:sz w:val="34"/>
          <w:szCs w:val="34"/>
        </w:rPr>
      </w:pPr>
    </w:p>
    <w:p w:rsidR="003F16A1" w:rsidRDefault="006552D7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 xml:space="preserve">He quickly scooped out the honey that was in the hive. Very </w:t>
      </w:r>
      <w:r w:rsidR="002B3730" w:rsidRPr="002B3730">
        <w:rPr>
          <w:rFonts w:ascii="Comic Sans MS" w:hAnsi="Comic Sans MS"/>
          <w:sz w:val="34"/>
          <w:szCs w:val="34"/>
        </w:rPr>
        <w:t xml:space="preserve">soon all the honey had gone and </w:t>
      </w:r>
      <w:r w:rsidRPr="002B3730">
        <w:rPr>
          <w:rFonts w:ascii="Comic Sans MS" w:hAnsi="Comic Sans MS"/>
          <w:sz w:val="34"/>
          <w:szCs w:val="34"/>
        </w:rPr>
        <w:t>Baby Bear was full up and decided t</w:t>
      </w:r>
      <w:r w:rsidR="003F16A1" w:rsidRPr="002B3730">
        <w:rPr>
          <w:rFonts w:ascii="Comic Sans MS" w:hAnsi="Comic Sans MS"/>
          <w:sz w:val="34"/>
          <w:szCs w:val="34"/>
        </w:rPr>
        <w:t>o go home. He turned around but could not remember the way back.</w:t>
      </w:r>
    </w:p>
    <w:p w:rsidR="002B3730" w:rsidRPr="002B3730" w:rsidRDefault="002B3730">
      <w:pPr>
        <w:rPr>
          <w:rFonts w:ascii="Comic Sans MS" w:hAnsi="Comic Sans MS"/>
          <w:sz w:val="34"/>
          <w:szCs w:val="34"/>
        </w:rPr>
      </w:pPr>
      <w:bookmarkStart w:id="0" w:name="_GoBack"/>
      <w:bookmarkEnd w:id="0"/>
    </w:p>
    <w:p w:rsidR="003F16A1" w:rsidRPr="002B3730" w:rsidRDefault="003F16A1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“I’m lost!” said Baby Bear.</w:t>
      </w:r>
    </w:p>
    <w:p w:rsidR="003F16A1" w:rsidRPr="002B3730" w:rsidRDefault="003F16A1">
      <w:pPr>
        <w:rPr>
          <w:rFonts w:ascii="Comic Sans MS" w:hAnsi="Comic Sans MS"/>
          <w:sz w:val="34"/>
          <w:szCs w:val="34"/>
        </w:rPr>
      </w:pPr>
    </w:p>
    <w:p w:rsidR="003F16A1" w:rsidRPr="002B3730" w:rsidRDefault="003F16A1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 xml:space="preserve">He </w:t>
      </w:r>
      <w:r w:rsidR="002B3730" w:rsidRPr="002B3730">
        <w:rPr>
          <w:rFonts w:ascii="Comic Sans MS" w:hAnsi="Comic Sans MS"/>
          <w:sz w:val="34"/>
          <w:szCs w:val="34"/>
        </w:rPr>
        <w:t xml:space="preserve">looked up at the trees and then he </w:t>
      </w:r>
      <w:r w:rsidRPr="002B3730">
        <w:rPr>
          <w:rFonts w:ascii="Comic Sans MS" w:hAnsi="Comic Sans MS"/>
          <w:sz w:val="34"/>
          <w:szCs w:val="34"/>
        </w:rPr>
        <w:t>had a good idea. He began to climb up a tall tree. Up and up he climbed until he was nearly at the top. He could see a long way and spotted Father Bear fishing in the river.</w:t>
      </w:r>
    </w:p>
    <w:p w:rsidR="003F16A1" w:rsidRPr="002B3730" w:rsidRDefault="003F16A1">
      <w:pPr>
        <w:rPr>
          <w:rFonts w:ascii="Comic Sans MS" w:hAnsi="Comic Sans MS"/>
          <w:sz w:val="34"/>
          <w:szCs w:val="34"/>
        </w:rPr>
      </w:pPr>
    </w:p>
    <w:p w:rsidR="003F16A1" w:rsidRPr="002B3730" w:rsidRDefault="003F16A1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Baby Bear shouted and shouted and Father Bear looked up. “I’m lost!”</w:t>
      </w:r>
      <w:r w:rsidR="006E4570" w:rsidRPr="002B3730">
        <w:rPr>
          <w:rFonts w:ascii="Comic Sans MS" w:hAnsi="Comic Sans MS"/>
          <w:sz w:val="34"/>
          <w:szCs w:val="34"/>
        </w:rPr>
        <w:t xml:space="preserve"> shouted Baby Bear.</w:t>
      </w:r>
    </w:p>
    <w:p w:rsidR="006E4570" w:rsidRPr="002B3730" w:rsidRDefault="006E4570">
      <w:pPr>
        <w:rPr>
          <w:rFonts w:ascii="Comic Sans MS" w:hAnsi="Comic Sans MS"/>
          <w:sz w:val="34"/>
          <w:szCs w:val="34"/>
        </w:rPr>
      </w:pPr>
    </w:p>
    <w:p w:rsidR="006E4570" w:rsidRPr="002B3730" w:rsidRDefault="006E4570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“Stay where you are.” said Father Bear. “I will come and get you.”</w:t>
      </w:r>
    </w:p>
    <w:p w:rsidR="006E4570" w:rsidRPr="002B3730" w:rsidRDefault="006E4570">
      <w:pPr>
        <w:rPr>
          <w:rFonts w:ascii="Comic Sans MS" w:hAnsi="Comic Sans MS"/>
          <w:sz w:val="34"/>
          <w:szCs w:val="34"/>
        </w:rPr>
      </w:pPr>
    </w:p>
    <w:p w:rsidR="006E4570" w:rsidRPr="002B3730" w:rsidRDefault="006E4570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 xml:space="preserve">After a little while </w:t>
      </w:r>
      <w:r w:rsidR="0009199D" w:rsidRPr="002B3730">
        <w:rPr>
          <w:rFonts w:ascii="Comic Sans MS" w:hAnsi="Comic Sans MS"/>
          <w:sz w:val="34"/>
          <w:szCs w:val="34"/>
        </w:rPr>
        <w:t>Baby Bear saw Father Bear and ran up to him.</w:t>
      </w: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“Here I am,” said Father Bear “Come with me. We will go home to Mother Bear. The forest is too big for Baby Bears.”</w:t>
      </w: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>“Yes, I got lost.” said Baby Bear. “I did have some lovely honey though.” smiled Baby Bear as he walked home.</w:t>
      </w: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</w:p>
    <w:p w:rsidR="0009199D" w:rsidRPr="002B3730" w:rsidRDefault="0009199D">
      <w:pPr>
        <w:rPr>
          <w:rFonts w:ascii="Comic Sans MS" w:hAnsi="Comic Sans MS"/>
          <w:sz w:val="34"/>
          <w:szCs w:val="34"/>
        </w:rPr>
      </w:pPr>
    </w:p>
    <w:p w:rsidR="00183469" w:rsidRPr="002B3730" w:rsidRDefault="00183469">
      <w:pPr>
        <w:rPr>
          <w:rFonts w:ascii="Comic Sans MS" w:hAnsi="Comic Sans MS"/>
          <w:sz w:val="34"/>
          <w:szCs w:val="34"/>
        </w:rPr>
      </w:pPr>
      <w:r w:rsidRPr="002B3730">
        <w:rPr>
          <w:rFonts w:ascii="Comic Sans MS" w:hAnsi="Comic Sans MS"/>
          <w:sz w:val="34"/>
          <w:szCs w:val="34"/>
        </w:rPr>
        <w:t xml:space="preserve"> </w:t>
      </w:r>
    </w:p>
    <w:sectPr w:rsidR="00183469" w:rsidRPr="002B3730" w:rsidSect="000919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69"/>
    <w:rsid w:val="0009199D"/>
    <w:rsid w:val="00183469"/>
    <w:rsid w:val="00183BAB"/>
    <w:rsid w:val="001B6D88"/>
    <w:rsid w:val="001C5838"/>
    <w:rsid w:val="002B3730"/>
    <w:rsid w:val="003F16A1"/>
    <w:rsid w:val="006552D7"/>
    <w:rsid w:val="006E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803EAA-CAED-4879-B4B0-BA7AB1B38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A0D56EE9</Template>
  <TotalTime>57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</cp:revision>
  <dcterms:created xsi:type="dcterms:W3CDTF">2020-03-02T20:51:00Z</dcterms:created>
  <dcterms:modified xsi:type="dcterms:W3CDTF">2020-03-02T21:48:00Z</dcterms:modified>
</cp:coreProperties>
</file>