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838" w:rsidRDefault="008F3AE2">
      <w:pPr>
        <w:rPr>
          <w:rFonts w:ascii="Comic Sans MS" w:hAnsi="Comic Sans MS"/>
          <w:sz w:val="32"/>
          <w:szCs w:val="32"/>
        </w:rPr>
      </w:pPr>
      <w:r w:rsidRPr="008F3AE2">
        <w:rPr>
          <w:rFonts w:ascii="Comic Sans MS" w:hAnsi="Comic Sans MS"/>
          <w:sz w:val="32"/>
          <w:szCs w:val="32"/>
        </w:rPr>
        <w:t>Name …………………………….</w:t>
      </w:r>
    </w:p>
    <w:p w:rsidR="0006298F" w:rsidRDefault="0006298F">
      <w:pPr>
        <w:rPr>
          <w:rFonts w:ascii="Comic Sans MS" w:hAnsi="Comic Sans MS"/>
          <w:sz w:val="32"/>
          <w:szCs w:val="32"/>
        </w:rPr>
      </w:pPr>
    </w:p>
    <w:p w:rsidR="008F3AE2" w:rsidRPr="00A869DC" w:rsidRDefault="008F3AE2" w:rsidP="00A869DC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A869DC">
        <w:rPr>
          <w:rFonts w:ascii="Comic Sans MS" w:hAnsi="Comic Sans MS"/>
          <w:sz w:val="32"/>
          <w:szCs w:val="32"/>
          <w:u w:val="single"/>
        </w:rPr>
        <w:t>Honey for Baby Bear.</w:t>
      </w:r>
    </w:p>
    <w:p w:rsidR="008F3AE2" w:rsidRDefault="008F3AE2">
      <w:pPr>
        <w:rPr>
          <w:rFonts w:ascii="Comic Sans MS" w:hAnsi="Comic Sans MS"/>
          <w:sz w:val="32"/>
          <w:szCs w:val="32"/>
        </w:rPr>
      </w:pPr>
    </w:p>
    <w:p w:rsidR="008F3AE2" w:rsidRDefault="008F3AE2" w:rsidP="008F3AE2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Why did Baby Bear follow the bees into the forest?</w:t>
      </w:r>
    </w:p>
    <w:p w:rsidR="008F3AE2" w:rsidRDefault="008F3AE2" w:rsidP="008F3AE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……………………………………………………………………………………………………………………………….</w:t>
      </w:r>
    </w:p>
    <w:p w:rsidR="0006298F" w:rsidRDefault="0006298F" w:rsidP="008F3AE2">
      <w:pPr>
        <w:rPr>
          <w:rFonts w:ascii="Comic Sans MS" w:hAnsi="Comic Sans MS"/>
          <w:sz w:val="32"/>
          <w:szCs w:val="32"/>
        </w:rPr>
      </w:pPr>
    </w:p>
    <w:p w:rsidR="008F3AE2" w:rsidRDefault="008F3AE2" w:rsidP="008F3AE2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did Baby Bear find in the tree where the bees live?</w:t>
      </w:r>
    </w:p>
    <w:p w:rsidR="0006298F" w:rsidRDefault="008F3AE2" w:rsidP="0006298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……………………………………………………………………………………………………………………………….</w:t>
      </w:r>
    </w:p>
    <w:p w:rsidR="0006298F" w:rsidRDefault="0006298F" w:rsidP="0006298F">
      <w:pPr>
        <w:rPr>
          <w:rFonts w:ascii="Comic Sans MS" w:hAnsi="Comic Sans MS"/>
          <w:sz w:val="32"/>
          <w:szCs w:val="32"/>
        </w:rPr>
      </w:pPr>
    </w:p>
    <w:p w:rsidR="008F3AE2" w:rsidRPr="0006298F" w:rsidRDefault="008F3AE2" w:rsidP="0006298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06298F">
        <w:rPr>
          <w:rFonts w:ascii="Comic Sans MS" w:hAnsi="Comic Sans MS"/>
          <w:sz w:val="32"/>
          <w:szCs w:val="32"/>
        </w:rPr>
        <w:t>Why did Baby Bear not go straight home?</w:t>
      </w:r>
    </w:p>
    <w:p w:rsidR="008F3AE2" w:rsidRDefault="008F3AE2" w:rsidP="008F3AE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</w:t>
      </w:r>
    </w:p>
    <w:p w:rsidR="0006298F" w:rsidRDefault="0006298F" w:rsidP="008F3AE2">
      <w:pPr>
        <w:rPr>
          <w:rFonts w:ascii="Comic Sans MS" w:hAnsi="Comic Sans MS"/>
          <w:sz w:val="32"/>
          <w:szCs w:val="32"/>
        </w:rPr>
      </w:pPr>
    </w:p>
    <w:p w:rsidR="008F3AE2" w:rsidRDefault="008F3AE2" w:rsidP="008F3AE2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Why did Baby Bear </w:t>
      </w:r>
      <w:r w:rsidR="00A869DC">
        <w:rPr>
          <w:rFonts w:ascii="Comic Sans MS" w:hAnsi="Comic Sans MS"/>
          <w:sz w:val="32"/>
          <w:szCs w:val="32"/>
        </w:rPr>
        <w:t>climb up the tree?</w:t>
      </w:r>
    </w:p>
    <w:p w:rsidR="00A869DC" w:rsidRDefault="00A869DC" w:rsidP="00A869D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……………………………………………………………………………………………………………………………….</w:t>
      </w:r>
    </w:p>
    <w:p w:rsidR="0006298F" w:rsidRDefault="0006298F" w:rsidP="00A869DC">
      <w:pPr>
        <w:rPr>
          <w:rFonts w:ascii="Comic Sans MS" w:hAnsi="Comic Sans MS"/>
          <w:sz w:val="32"/>
          <w:szCs w:val="32"/>
        </w:rPr>
      </w:pPr>
    </w:p>
    <w:p w:rsidR="00A869DC" w:rsidRDefault="00A869DC" w:rsidP="00A869D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Who did Baby Bear see from the top of the tree?</w:t>
      </w:r>
    </w:p>
    <w:p w:rsidR="00A869DC" w:rsidRDefault="00A869DC" w:rsidP="00A869D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……………………………………………………………………………………………………………………………….</w:t>
      </w:r>
    </w:p>
    <w:p w:rsidR="0006298F" w:rsidRDefault="0006298F" w:rsidP="00A869DC">
      <w:pPr>
        <w:rPr>
          <w:rFonts w:ascii="Comic Sans MS" w:hAnsi="Comic Sans MS"/>
          <w:sz w:val="32"/>
          <w:szCs w:val="32"/>
        </w:rPr>
      </w:pPr>
    </w:p>
    <w:p w:rsidR="00A869DC" w:rsidRDefault="00A869DC" w:rsidP="00A869D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Why was Baby Bear happy at the end of the story?</w:t>
      </w:r>
    </w:p>
    <w:p w:rsidR="0006298F" w:rsidRPr="0006298F" w:rsidRDefault="0006298F" w:rsidP="0006298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……………………………………………………………………………………………………………………………….</w:t>
      </w:r>
    </w:p>
    <w:p w:rsidR="00A869DC" w:rsidRPr="00A869DC" w:rsidRDefault="00A869DC" w:rsidP="00A869DC">
      <w:pPr>
        <w:ind w:left="360"/>
        <w:rPr>
          <w:rFonts w:ascii="Comic Sans MS" w:hAnsi="Comic Sans MS"/>
          <w:sz w:val="32"/>
          <w:szCs w:val="32"/>
        </w:rPr>
      </w:pPr>
    </w:p>
    <w:sectPr w:rsidR="00A869DC" w:rsidRPr="00A869DC" w:rsidSect="008F3A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D6A77"/>
    <w:multiLevelType w:val="hybridMultilevel"/>
    <w:tmpl w:val="DB002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AE2"/>
    <w:rsid w:val="0006298F"/>
    <w:rsid w:val="00183BAB"/>
    <w:rsid w:val="001B6D88"/>
    <w:rsid w:val="001C5838"/>
    <w:rsid w:val="008F3AE2"/>
    <w:rsid w:val="00A8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FF9A8-8D1F-4615-950B-CD053C6F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A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54261FA2</Template>
  <TotalTime>21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1</cp:revision>
  <dcterms:created xsi:type="dcterms:W3CDTF">2020-03-08T19:51:00Z</dcterms:created>
  <dcterms:modified xsi:type="dcterms:W3CDTF">2020-03-08T20:14:00Z</dcterms:modified>
</cp:coreProperties>
</file>