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81B" w:rsidRPr="00332265" w:rsidRDefault="00332265">
      <w:pPr>
        <w:rPr>
          <w:rFonts w:ascii="Comic Sans MS" w:hAnsi="Comic Sans MS"/>
          <w:sz w:val="36"/>
          <w:szCs w:val="36"/>
        </w:rPr>
      </w:pPr>
      <w:r w:rsidRPr="00332265">
        <w:rPr>
          <w:rFonts w:ascii="Comic Sans MS" w:hAnsi="Comic Sans MS"/>
          <w:sz w:val="36"/>
          <w:szCs w:val="36"/>
        </w:rPr>
        <w:t>Support 1</w:t>
      </w:r>
    </w:p>
    <w:p w:rsidR="00332265" w:rsidRDefault="00332265">
      <w:pPr>
        <w:rPr>
          <w:rFonts w:ascii="Comic Sans MS" w:hAnsi="Comic Sans MS"/>
          <w:sz w:val="36"/>
          <w:szCs w:val="36"/>
        </w:rPr>
      </w:pPr>
      <w:r w:rsidRPr="00332265">
        <w:rPr>
          <w:rFonts w:ascii="Comic Sans MS" w:hAnsi="Comic Sans MS"/>
          <w:sz w:val="36"/>
          <w:szCs w:val="36"/>
        </w:rPr>
        <w:t>Questions</w:t>
      </w:r>
    </w:p>
    <w:p w:rsidR="00332265" w:rsidRDefault="00332265">
      <w:pPr>
        <w:rPr>
          <w:rFonts w:ascii="Comic Sans MS" w:hAnsi="Comic Sans MS"/>
          <w:sz w:val="36"/>
          <w:szCs w:val="36"/>
        </w:rPr>
      </w:pPr>
    </w:p>
    <w:p w:rsidR="00332265" w:rsidRDefault="00332265" w:rsidP="0033226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did Baby Bear want to do?</w:t>
      </w:r>
    </w:p>
    <w:p w:rsidR="00332265" w:rsidRDefault="00332265" w:rsidP="0033226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…………………………………………………………………………………………………</w:t>
      </w:r>
    </w:p>
    <w:p w:rsidR="00332265" w:rsidRDefault="00332265" w:rsidP="00332265">
      <w:pPr>
        <w:rPr>
          <w:rFonts w:ascii="Comic Sans MS" w:hAnsi="Comic Sans MS"/>
          <w:sz w:val="36"/>
          <w:szCs w:val="36"/>
        </w:rPr>
      </w:pPr>
    </w:p>
    <w:p w:rsidR="00332265" w:rsidRDefault="00332265" w:rsidP="0033226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Why did Mother Bear not want Baby Bear to go fishing?</w:t>
      </w:r>
    </w:p>
    <w:p w:rsidR="00332265" w:rsidRDefault="00332265" w:rsidP="0033226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…………………………………………………………………………………………………</w:t>
      </w:r>
    </w:p>
    <w:p w:rsidR="00332265" w:rsidRDefault="00332265" w:rsidP="00332265">
      <w:pPr>
        <w:rPr>
          <w:rFonts w:ascii="Comic Sans MS" w:hAnsi="Comic Sans MS"/>
          <w:sz w:val="36"/>
          <w:szCs w:val="36"/>
        </w:rPr>
      </w:pPr>
    </w:p>
    <w:p w:rsidR="00332265" w:rsidRDefault="00332265" w:rsidP="0033226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Where did Baby Bear and Father Bear go fishing?</w:t>
      </w:r>
    </w:p>
    <w:p w:rsidR="00332265" w:rsidRDefault="00332265" w:rsidP="0033226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…………………………………………………………………………………………………</w:t>
      </w:r>
    </w:p>
    <w:p w:rsidR="00332265" w:rsidRDefault="00332265" w:rsidP="00332265">
      <w:pPr>
        <w:rPr>
          <w:rFonts w:ascii="Comic Sans MS" w:hAnsi="Comic Sans MS"/>
          <w:sz w:val="36"/>
          <w:szCs w:val="36"/>
        </w:rPr>
      </w:pPr>
    </w:p>
    <w:p w:rsidR="00332265" w:rsidRDefault="00332265" w:rsidP="0033226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What did Baby Bear use to catch the fish?</w:t>
      </w:r>
    </w:p>
    <w:p w:rsidR="00332265" w:rsidRDefault="00332265" w:rsidP="0033226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…………………………………………………………………………………………………</w:t>
      </w:r>
    </w:p>
    <w:p w:rsidR="00332265" w:rsidRDefault="00332265" w:rsidP="00332265">
      <w:pPr>
        <w:rPr>
          <w:rFonts w:ascii="Comic Sans MS" w:hAnsi="Comic Sans MS"/>
          <w:sz w:val="36"/>
          <w:szCs w:val="36"/>
        </w:rPr>
      </w:pPr>
    </w:p>
    <w:p w:rsidR="00332265" w:rsidRDefault="00332265" w:rsidP="00332265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Why was Mother Bear happy with the fish?</w:t>
      </w:r>
    </w:p>
    <w:p w:rsidR="00332265" w:rsidRPr="00332265" w:rsidRDefault="00332265" w:rsidP="0033226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…………………………………………………………………………………………………</w:t>
      </w:r>
      <w:bookmarkStart w:id="0" w:name="_GoBack"/>
      <w:bookmarkEnd w:id="0"/>
    </w:p>
    <w:sectPr w:rsidR="00332265" w:rsidRPr="003322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C95E5D"/>
    <w:multiLevelType w:val="hybridMultilevel"/>
    <w:tmpl w:val="E41EFF4C"/>
    <w:lvl w:ilvl="0" w:tplc="B454AE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65"/>
    <w:rsid w:val="00332265"/>
    <w:rsid w:val="007A70A7"/>
    <w:rsid w:val="00BE2C84"/>
    <w:rsid w:val="00D16138"/>
    <w:rsid w:val="00D7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9C4A74-0E53-41FA-9D52-9F5B47CC4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2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BF30A62F</Template>
  <TotalTime>9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1</cp:revision>
  <dcterms:created xsi:type="dcterms:W3CDTF">2020-01-19T16:48:00Z</dcterms:created>
  <dcterms:modified xsi:type="dcterms:W3CDTF">2020-01-19T16:59:00Z</dcterms:modified>
</cp:coreProperties>
</file>