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50A" w:rsidRDefault="00D5423E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D5423E">
        <w:rPr>
          <w:rFonts w:ascii="Comic Sans MS" w:hAnsi="Comic Sans MS"/>
          <w:sz w:val="28"/>
          <w:szCs w:val="28"/>
        </w:rPr>
        <w:t>Name ……………………………</w:t>
      </w:r>
    </w:p>
    <w:p w:rsidR="00D5423E" w:rsidRPr="00D5423E" w:rsidRDefault="00D5423E" w:rsidP="00D5423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D5423E">
        <w:rPr>
          <w:rFonts w:ascii="Comic Sans MS" w:hAnsi="Comic Sans MS"/>
          <w:b/>
          <w:sz w:val="28"/>
          <w:szCs w:val="28"/>
          <w:u w:val="single"/>
        </w:rPr>
        <w:t>Bingo and the Ducks.</w:t>
      </w:r>
    </w:p>
    <w:p w:rsidR="00D5423E" w:rsidRDefault="00D5423E">
      <w:pPr>
        <w:rPr>
          <w:rFonts w:ascii="Comic Sans MS" w:hAnsi="Comic Sans MS"/>
          <w:sz w:val="28"/>
          <w:szCs w:val="28"/>
        </w:rPr>
      </w:pPr>
    </w:p>
    <w:p w:rsidR="00D5423E" w:rsidRDefault="00D5423E" w:rsidP="00D5423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 went with Bingo for the walk?</w:t>
      </w:r>
    </w:p>
    <w:p w:rsidR="00D5423E" w:rsidRDefault="00D5423E" w:rsidP="00D5423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D5423E" w:rsidRDefault="00D5423E" w:rsidP="00D5423E">
      <w:pPr>
        <w:rPr>
          <w:rFonts w:ascii="Comic Sans MS" w:hAnsi="Comic Sans MS"/>
          <w:sz w:val="28"/>
          <w:szCs w:val="28"/>
        </w:rPr>
      </w:pPr>
    </w:p>
    <w:p w:rsidR="00D5423E" w:rsidRDefault="00D5423E" w:rsidP="00D5423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Where did Bingo go for his walk?</w:t>
      </w:r>
    </w:p>
    <w:p w:rsidR="00D5423E" w:rsidRDefault="00D5423E" w:rsidP="00D5423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D5423E" w:rsidRDefault="00D5423E" w:rsidP="00D5423E">
      <w:pPr>
        <w:rPr>
          <w:rFonts w:ascii="Comic Sans MS" w:hAnsi="Comic Sans MS"/>
          <w:sz w:val="28"/>
          <w:szCs w:val="28"/>
        </w:rPr>
      </w:pPr>
    </w:p>
    <w:p w:rsidR="00D5423E" w:rsidRDefault="00D5423E" w:rsidP="00D5423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did Bingo chase after?</w:t>
      </w:r>
    </w:p>
    <w:p w:rsidR="00D5423E" w:rsidRDefault="00D5423E" w:rsidP="00D5423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D5423E" w:rsidRDefault="00D5423E" w:rsidP="00D5423E">
      <w:pPr>
        <w:rPr>
          <w:rFonts w:ascii="Comic Sans MS" w:hAnsi="Comic Sans MS"/>
          <w:sz w:val="28"/>
          <w:szCs w:val="28"/>
        </w:rPr>
      </w:pPr>
    </w:p>
    <w:p w:rsidR="00D5423E" w:rsidRDefault="00D5423E" w:rsidP="00D5423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 the ducks run into the lake?</w:t>
      </w:r>
    </w:p>
    <w:p w:rsidR="00D5423E" w:rsidRDefault="00D5423E" w:rsidP="00D5423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D5423E" w:rsidRDefault="00D5423E" w:rsidP="00D5423E">
      <w:pPr>
        <w:rPr>
          <w:rFonts w:ascii="Comic Sans MS" w:hAnsi="Comic Sans MS"/>
          <w:sz w:val="28"/>
          <w:szCs w:val="28"/>
        </w:rPr>
      </w:pPr>
    </w:p>
    <w:p w:rsidR="00D5423E" w:rsidRDefault="00D5423E" w:rsidP="00D5423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 Bingo go back to Sam and not follow the ducks into the water?</w:t>
      </w:r>
    </w:p>
    <w:p w:rsidR="00D5423E" w:rsidRPr="00D5423E" w:rsidRDefault="00D5423E" w:rsidP="00D5423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</w:t>
      </w:r>
    </w:p>
    <w:sectPr w:rsidR="00D5423E" w:rsidRPr="00D54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1F05D0"/>
    <w:multiLevelType w:val="hybridMultilevel"/>
    <w:tmpl w:val="0700E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23E"/>
    <w:rsid w:val="00183BAB"/>
    <w:rsid w:val="007F250A"/>
    <w:rsid w:val="00B013B3"/>
    <w:rsid w:val="00D5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A74D75-EA08-4FFE-A840-6DE7F56B9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2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2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5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55DED9C2</Template>
  <TotalTime>51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2</cp:revision>
  <cp:lastPrinted>2020-01-31T08:06:00Z</cp:lastPrinted>
  <dcterms:created xsi:type="dcterms:W3CDTF">2020-01-30T12:55:00Z</dcterms:created>
  <dcterms:modified xsi:type="dcterms:W3CDTF">2020-01-31T12:23:00Z</dcterms:modified>
</cp:coreProperties>
</file>