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81B" w:rsidRPr="00887E6E" w:rsidRDefault="00887E6E">
      <w:pPr>
        <w:rPr>
          <w:rFonts w:ascii="Comic Sans MS" w:hAnsi="Comic Sans MS"/>
          <w:sz w:val="40"/>
          <w:szCs w:val="40"/>
        </w:rPr>
      </w:pPr>
      <w:r w:rsidRPr="00887E6E">
        <w:rPr>
          <w:rFonts w:ascii="Comic Sans MS" w:hAnsi="Comic Sans MS"/>
          <w:sz w:val="40"/>
          <w:szCs w:val="40"/>
        </w:rPr>
        <w:t>N</w:t>
      </w:r>
      <w:r>
        <w:rPr>
          <w:rFonts w:ascii="Comic Sans MS" w:hAnsi="Comic Sans MS"/>
          <w:sz w:val="40"/>
          <w:szCs w:val="40"/>
        </w:rPr>
        <w:t>ame ________</w:t>
      </w:r>
    </w:p>
    <w:p w:rsidR="00887E6E" w:rsidRPr="00887E6E" w:rsidRDefault="00887E6E">
      <w:pPr>
        <w:rPr>
          <w:rFonts w:ascii="Comic Sans MS" w:hAnsi="Comic Sans MS"/>
          <w:sz w:val="40"/>
          <w:szCs w:val="40"/>
        </w:rPr>
      </w:pPr>
    </w:p>
    <w:p w:rsidR="00887E6E" w:rsidRPr="00887E6E" w:rsidRDefault="00887E6E" w:rsidP="00887E6E">
      <w:pPr>
        <w:jc w:val="center"/>
        <w:rPr>
          <w:rFonts w:ascii="Comic Sans MS" w:hAnsi="Comic Sans MS"/>
          <w:sz w:val="40"/>
          <w:szCs w:val="40"/>
          <w:u w:val="single"/>
        </w:rPr>
      </w:pPr>
      <w:bookmarkStart w:id="0" w:name="_GoBack"/>
      <w:r w:rsidRPr="00887E6E">
        <w:rPr>
          <w:rFonts w:ascii="Comic Sans MS" w:hAnsi="Comic Sans MS"/>
          <w:sz w:val="40"/>
          <w:szCs w:val="40"/>
          <w:u w:val="single"/>
        </w:rPr>
        <w:t>Fat Cat’s Chair.</w:t>
      </w:r>
    </w:p>
    <w:bookmarkEnd w:id="0"/>
    <w:p w:rsidR="00887E6E" w:rsidRPr="00887E6E" w:rsidRDefault="00887E6E">
      <w:pPr>
        <w:rPr>
          <w:rFonts w:ascii="Comic Sans MS" w:hAnsi="Comic Sans MS"/>
          <w:sz w:val="40"/>
          <w:szCs w:val="40"/>
        </w:rPr>
      </w:pPr>
    </w:p>
    <w:p w:rsidR="00887E6E" w:rsidRDefault="00887E6E" w:rsidP="00887E6E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887E6E">
        <w:rPr>
          <w:rFonts w:ascii="Comic Sans MS" w:hAnsi="Comic Sans MS"/>
          <w:sz w:val="40"/>
          <w:szCs w:val="40"/>
        </w:rPr>
        <w:t>Who was asleep on the chair?</w:t>
      </w:r>
    </w:p>
    <w:p w:rsidR="00887E6E" w:rsidRDefault="00887E6E" w:rsidP="00887E6E">
      <w:pPr>
        <w:pStyle w:val="ListParagrap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………………………………………………………………………………..</w:t>
      </w:r>
    </w:p>
    <w:p w:rsidR="00887E6E" w:rsidRDefault="00887E6E" w:rsidP="00887E6E">
      <w:pPr>
        <w:pStyle w:val="ListParagraph"/>
        <w:rPr>
          <w:rFonts w:ascii="Comic Sans MS" w:hAnsi="Comic Sans MS"/>
          <w:sz w:val="40"/>
          <w:szCs w:val="40"/>
        </w:rPr>
      </w:pPr>
    </w:p>
    <w:p w:rsidR="00887E6E" w:rsidRDefault="00887E6E" w:rsidP="00887E6E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Why was Fat Cat cross?</w:t>
      </w:r>
    </w:p>
    <w:p w:rsidR="00887E6E" w:rsidRDefault="00887E6E" w:rsidP="00887E6E">
      <w:pPr>
        <w:ind w:left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………………………………………………………………………………..</w:t>
      </w:r>
    </w:p>
    <w:p w:rsidR="00887E6E" w:rsidRDefault="00887E6E" w:rsidP="00887E6E">
      <w:pPr>
        <w:ind w:left="720"/>
        <w:rPr>
          <w:rFonts w:ascii="Comic Sans MS" w:hAnsi="Comic Sans MS"/>
          <w:sz w:val="40"/>
          <w:szCs w:val="40"/>
        </w:rPr>
      </w:pPr>
    </w:p>
    <w:p w:rsidR="00887E6E" w:rsidRDefault="00887E6E" w:rsidP="00887E6E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Where did Kitty Cat run to?</w:t>
      </w:r>
    </w:p>
    <w:p w:rsidR="00887E6E" w:rsidRDefault="00887E6E" w:rsidP="00887E6E">
      <w:pPr>
        <w:ind w:left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………………………………………………………………………………..</w:t>
      </w:r>
    </w:p>
    <w:p w:rsidR="00887E6E" w:rsidRDefault="00887E6E" w:rsidP="00887E6E">
      <w:pPr>
        <w:ind w:left="720"/>
        <w:rPr>
          <w:rFonts w:ascii="Comic Sans MS" w:hAnsi="Comic Sans MS"/>
          <w:sz w:val="40"/>
          <w:szCs w:val="40"/>
        </w:rPr>
      </w:pPr>
    </w:p>
    <w:p w:rsidR="00887E6E" w:rsidRDefault="00887E6E" w:rsidP="00887E6E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Why did Fat Cat not chase Kitty Cat into the house?</w:t>
      </w:r>
    </w:p>
    <w:p w:rsidR="00887E6E" w:rsidRPr="00887E6E" w:rsidRDefault="00887E6E" w:rsidP="00887E6E">
      <w:pPr>
        <w:ind w:left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………………………………………………………………………………..</w:t>
      </w:r>
    </w:p>
    <w:sectPr w:rsidR="00887E6E" w:rsidRPr="00887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A5074"/>
    <w:multiLevelType w:val="hybridMultilevel"/>
    <w:tmpl w:val="FBF69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E6E"/>
    <w:rsid w:val="007A70A7"/>
    <w:rsid w:val="00887E6E"/>
    <w:rsid w:val="00BE2C84"/>
    <w:rsid w:val="00D16138"/>
    <w:rsid w:val="00D7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0CF103-EC17-4329-ADD7-DA1B8ABF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94D747D6</Template>
  <TotalTime>9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1</cp:revision>
  <dcterms:created xsi:type="dcterms:W3CDTF">2020-01-12T20:12:00Z</dcterms:created>
  <dcterms:modified xsi:type="dcterms:W3CDTF">2020-01-12T20:21:00Z</dcterms:modified>
</cp:coreProperties>
</file>