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37B" w:rsidRDefault="00A3537B" w:rsidP="00A3537B">
      <w:pPr>
        <w:jc w:val="center"/>
        <w:rPr>
          <w:rFonts w:ascii="Comic Sans MS" w:hAnsi="Comic Sans MS"/>
          <w:b/>
          <w:u w:val="single"/>
        </w:rPr>
      </w:pPr>
      <w:r w:rsidRPr="0072317C">
        <w:rPr>
          <w:rFonts w:ascii="Comic Sans MS" w:hAnsi="Comic Sans MS"/>
          <w:b/>
          <w:u w:val="single"/>
        </w:rPr>
        <w:t>Beechwood Primary School Reading</w:t>
      </w:r>
      <w:r>
        <w:rPr>
          <w:rFonts w:ascii="Comic Sans MS" w:hAnsi="Comic Sans MS"/>
          <w:b/>
          <w:u w:val="single"/>
        </w:rPr>
        <w:t xml:space="preserve"> and Spelling Checklist – Year 2</w:t>
      </w:r>
    </w:p>
    <w:tbl>
      <w:tblPr>
        <w:tblStyle w:val="TableGrid"/>
        <w:tblpPr w:leftFromText="180" w:rightFromText="180" w:vertAnchor="page" w:horzAnchor="margin" w:tblpY="1771"/>
        <w:tblW w:w="0" w:type="auto"/>
        <w:tblLook w:val="04A0" w:firstRow="1" w:lastRow="0" w:firstColumn="1" w:lastColumn="0" w:noHBand="0" w:noVBand="1"/>
      </w:tblPr>
      <w:tblGrid>
        <w:gridCol w:w="2072"/>
        <w:gridCol w:w="677"/>
        <w:gridCol w:w="709"/>
        <w:gridCol w:w="2099"/>
        <w:gridCol w:w="736"/>
        <w:gridCol w:w="709"/>
        <w:gridCol w:w="2041"/>
        <w:gridCol w:w="652"/>
        <w:gridCol w:w="709"/>
      </w:tblGrid>
      <w:tr w:rsidR="00A3537B" w:rsidTr="008873DB">
        <w:tc>
          <w:tcPr>
            <w:tcW w:w="2072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  <w:tc>
          <w:tcPr>
            <w:tcW w:w="2099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  <w:tc>
          <w:tcPr>
            <w:tcW w:w="2041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A3537B" w:rsidRDefault="00A3537B" w:rsidP="008873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door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even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sugar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floor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great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poor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because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steak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pretty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beautiful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after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behind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fast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last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clothes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wild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father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climb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grass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only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again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both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half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path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money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bath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 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gold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hour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hold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parents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told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prove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Christmas</w:t>
            </w: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  <w:tr w:rsidR="00A3537B" w:rsidTr="008873DB">
        <w:tc>
          <w:tcPr>
            <w:tcW w:w="2072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everybody</w:t>
            </w:r>
          </w:p>
        </w:tc>
        <w:tc>
          <w:tcPr>
            <w:tcW w:w="677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6B303B" w:rsidP="008873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  <w:tc>
          <w:tcPr>
            <w:tcW w:w="736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8873DB">
            <w:pPr>
              <w:rPr>
                <w:rFonts w:ascii="Comic Sans MS" w:hAnsi="Comic Sans MS"/>
              </w:rPr>
            </w:pPr>
          </w:p>
        </w:tc>
      </w:tr>
    </w:tbl>
    <w:p w:rsidR="00A3537B" w:rsidRPr="00AA28BD" w:rsidRDefault="00A3537B" w:rsidP="00A3537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Year 2</w:t>
      </w:r>
      <w:r w:rsidRPr="00AA28BD">
        <w:rPr>
          <w:rFonts w:ascii="Comic Sans MS" w:hAnsi="Comic Sans MS"/>
          <w:b/>
          <w:u w:val="single"/>
        </w:rPr>
        <w:t xml:space="preserve"> common exception words</w:t>
      </w:r>
    </w:p>
    <w:p w:rsidR="00A3537B" w:rsidRDefault="00A3537B" w:rsidP="00A3537B">
      <w:pPr>
        <w:rPr>
          <w:rFonts w:ascii="Comic Sans MS" w:hAnsi="Comic Sans MS"/>
        </w:rPr>
      </w:pPr>
    </w:p>
    <w:p w:rsidR="00A3537B" w:rsidRDefault="00A3537B" w:rsidP="00A3537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Y2 National Curriculum spelling work</w:t>
      </w:r>
    </w:p>
    <w:p w:rsidR="00C24312" w:rsidRPr="00C24312" w:rsidRDefault="00E041B7" w:rsidP="00A3537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Additional NC spelling rules to be tested througho</w:t>
      </w:r>
      <w:r w:rsidR="009907AD">
        <w:rPr>
          <w:rFonts w:ascii="Comic Sans MS" w:hAnsi="Comic Sans MS"/>
          <w:b/>
        </w:rPr>
        <w:t>ut the ye</w:t>
      </w:r>
      <w:r w:rsidR="00573ACC">
        <w:rPr>
          <w:rFonts w:ascii="Comic Sans MS" w:hAnsi="Comic Sans MS"/>
          <w:b/>
        </w:rPr>
        <w:t>ar from Beechwood LTP (see back</w:t>
      </w:r>
      <w:bookmarkStart w:id="0" w:name="_GoBack"/>
      <w:bookmarkEnd w:id="0"/>
      <w:r w:rsidR="009907AD">
        <w:rPr>
          <w:rFonts w:ascii="Comic Sans MS" w:hAnsi="Comic Sans MS"/>
          <w:b/>
        </w:rPr>
        <w:t xml:space="preserve">). </w:t>
      </w:r>
    </w:p>
    <w:tbl>
      <w:tblPr>
        <w:tblStyle w:val="TableGrid"/>
        <w:tblpPr w:leftFromText="180" w:rightFromText="180" w:vertAnchor="page" w:horzAnchor="margin" w:tblpY="9946"/>
        <w:tblW w:w="0" w:type="auto"/>
        <w:tblLook w:val="04A0" w:firstRow="1" w:lastRow="0" w:firstColumn="1" w:lastColumn="0" w:noHBand="0" w:noVBand="1"/>
      </w:tblPr>
      <w:tblGrid>
        <w:gridCol w:w="2072"/>
        <w:gridCol w:w="677"/>
        <w:gridCol w:w="709"/>
        <w:gridCol w:w="2099"/>
        <w:gridCol w:w="736"/>
        <w:gridCol w:w="709"/>
        <w:gridCol w:w="2041"/>
        <w:gridCol w:w="652"/>
        <w:gridCol w:w="709"/>
      </w:tblGrid>
      <w:tr w:rsidR="00A3537B" w:rsidTr="00A3537B">
        <w:tc>
          <w:tcPr>
            <w:tcW w:w="2072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  <w:tc>
          <w:tcPr>
            <w:tcW w:w="2099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  <w:tc>
          <w:tcPr>
            <w:tcW w:w="2041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A3537B" w:rsidRDefault="00A3537B" w:rsidP="00A3537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flies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careful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tries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sadness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they’re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babies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excitedly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hear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here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patted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hiking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11729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humming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nicer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two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saddest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C24312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shiny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too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11729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runner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11729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sunny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5F5F0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cry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rPr>
          <w:trHeight w:val="70"/>
        </w:trPr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won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5F5F0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dry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A3537B" w:rsidP="00C24312">
            <w:pPr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11729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copied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5F5F0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July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11729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happiest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can’t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11729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happier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4C2397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badge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I’ll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11729D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cried</w:t>
            </w: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4C2397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edge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it’s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4C2397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age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  <w:tr w:rsidR="00A3537B" w:rsidTr="00A3537B">
        <w:tc>
          <w:tcPr>
            <w:tcW w:w="2072" w:type="dxa"/>
          </w:tcPr>
          <w:p w:rsidR="00A3537B" w:rsidRDefault="00236B44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didn’t</w:t>
            </w:r>
          </w:p>
        </w:tc>
        <w:tc>
          <w:tcPr>
            <w:tcW w:w="677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A3537B" w:rsidRDefault="004C2397" w:rsidP="00A353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huge</w:t>
            </w:r>
          </w:p>
        </w:tc>
        <w:tc>
          <w:tcPr>
            <w:tcW w:w="652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A3537B" w:rsidRDefault="00A3537B" w:rsidP="00A3537B">
            <w:pPr>
              <w:rPr>
                <w:rFonts w:ascii="Comic Sans MS" w:hAnsi="Comic Sans MS"/>
              </w:rPr>
            </w:pPr>
          </w:p>
        </w:tc>
      </w:tr>
    </w:tbl>
    <w:p w:rsidR="00A3537B" w:rsidRPr="008B371A" w:rsidRDefault="00A3537B" w:rsidP="00C576C6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page" w:horzAnchor="margin" w:tblpY="1310"/>
        <w:tblW w:w="0" w:type="auto"/>
        <w:tblLook w:val="04A0" w:firstRow="1" w:lastRow="0" w:firstColumn="1" w:lastColumn="0" w:noHBand="0" w:noVBand="1"/>
      </w:tblPr>
      <w:tblGrid>
        <w:gridCol w:w="2072"/>
        <w:gridCol w:w="677"/>
        <w:gridCol w:w="709"/>
        <w:gridCol w:w="2099"/>
        <w:gridCol w:w="736"/>
        <w:gridCol w:w="709"/>
        <w:gridCol w:w="2041"/>
        <w:gridCol w:w="652"/>
        <w:gridCol w:w="709"/>
      </w:tblGrid>
      <w:tr w:rsidR="00C576C6" w:rsidTr="00C576C6">
        <w:tc>
          <w:tcPr>
            <w:tcW w:w="2072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  <w:tc>
          <w:tcPr>
            <w:tcW w:w="2099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  <w:tc>
          <w:tcPr>
            <w:tcW w:w="2041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709" w:type="dxa"/>
          </w:tcPr>
          <w:p w:rsidR="00C576C6" w:rsidRDefault="00C576C6" w:rsidP="00C576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table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other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giant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apple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brother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magic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tunnel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camel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race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key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ice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donkey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city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capital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word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knock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pencil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rPr>
          <w:trHeight w:val="70"/>
        </w:trPr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know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fossil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8B371A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world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wrong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ball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74024F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wrote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walk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</w:t>
            </w: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74024F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child’s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74024F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fiction</w:t>
            </w: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  <w:tr w:rsidR="00C576C6" w:rsidTr="00C576C6">
        <w:tc>
          <w:tcPr>
            <w:tcW w:w="2072" w:type="dxa"/>
          </w:tcPr>
          <w:p w:rsidR="00C576C6" w:rsidRDefault="00BF217E" w:rsidP="00C576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dog’s</w:t>
            </w:r>
          </w:p>
        </w:tc>
        <w:tc>
          <w:tcPr>
            <w:tcW w:w="677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9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36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2041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652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</w:tcPr>
          <w:p w:rsidR="00C576C6" w:rsidRDefault="00C576C6" w:rsidP="00C576C6">
            <w:pPr>
              <w:rPr>
                <w:rFonts w:ascii="Comic Sans MS" w:hAnsi="Comic Sans MS"/>
              </w:rPr>
            </w:pPr>
          </w:p>
        </w:tc>
      </w:tr>
    </w:tbl>
    <w:p w:rsidR="00C576C6" w:rsidRPr="0072317C" w:rsidRDefault="00C576C6" w:rsidP="00C576C6">
      <w:pPr>
        <w:rPr>
          <w:rFonts w:ascii="Comic Sans MS" w:hAnsi="Comic Sans MS"/>
        </w:rPr>
      </w:pPr>
    </w:p>
    <w:p w:rsidR="00A3537B" w:rsidRPr="0072317C" w:rsidRDefault="00A3537B" w:rsidP="00A3537B">
      <w:pPr>
        <w:rPr>
          <w:rFonts w:ascii="Comic Sans MS" w:hAnsi="Comic Sans MS"/>
        </w:rPr>
      </w:pPr>
    </w:p>
    <w:p w:rsidR="00A3537B" w:rsidRPr="0072317C" w:rsidRDefault="00A3537B" w:rsidP="00A3537B">
      <w:pPr>
        <w:rPr>
          <w:rFonts w:ascii="Comic Sans MS" w:hAnsi="Comic Sans MS"/>
        </w:rPr>
      </w:pPr>
    </w:p>
    <w:p w:rsidR="00A3537B" w:rsidRPr="0072317C" w:rsidRDefault="00A3537B" w:rsidP="00A3537B">
      <w:pPr>
        <w:rPr>
          <w:rFonts w:ascii="Comic Sans MS" w:hAnsi="Comic Sans MS"/>
        </w:rPr>
      </w:pPr>
    </w:p>
    <w:p w:rsidR="00A3537B" w:rsidRPr="0072317C" w:rsidRDefault="00A3537B" w:rsidP="00A3537B">
      <w:pPr>
        <w:rPr>
          <w:rFonts w:ascii="Comic Sans MS" w:hAnsi="Comic Sans MS"/>
        </w:rPr>
      </w:pPr>
    </w:p>
    <w:p w:rsidR="00A3537B" w:rsidRPr="0072317C" w:rsidRDefault="00A3537B" w:rsidP="00A3537B">
      <w:pPr>
        <w:rPr>
          <w:rFonts w:ascii="Comic Sans MS" w:hAnsi="Comic Sans MS"/>
        </w:rPr>
      </w:pPr>
    </w:p>
    <w:p w:rsidR="00A3537B" w:rsidRPr="0072317C" w:rsidRDefault="00A3537B" w:rsidP="00A3537B">
      <w:pPr>
        <w:rPr>
          <w:rFonts w:ascii="Comic Sans MS" w:hAnsi="Comic Sans MS"/>
        </w:rPr>
      </w:pPr>
    </w:p>
    <w:p w:rsidR="00A3537B" w:rsidRPr="0072317C" w:rsidRDefault="00A3537B" w:rsidP="00A3537B">
      <w:pPr>
        <w:rPr>
          <w:rFonts w:ascii="Comic Sans MS" w:hAnsi="Comic Sans MS"/>
        </w:rPr>
      </w:pPr>
    </w:p>
    <w:p w:rsidR="00092831" w:rsidRDefault="00092831"/>
    <w:sectPr w:rsidR="00092831" w:rsidSect="007231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37B"/>
    <w:rsid w:val="00092831"/>
    <w:rsid w:val="0011729D"/>
    <w:rsid w:val="00236B44"/>
    <w:rsid w:val="003B0348"/>
    <w:rsid w:val="004C2397"/>
    <w:rsid w:val="00573ACC"/>
    <w:rsid w:val="005F5F0D"/>
    <w:rsid w:val="006B303B"/>
    <w:rsid w:val="0074024F"/>
    <w:rsid w:val="00765450"/>
    <w:rsid w:val="008B371A"/>
    <w:rsid w:val="009907AD"/>
    <w:rsid w:val="00A3537B"/>
    <w:rsid w:val="00BF217E"/>
    <w:rsid w:val="00C24312"/>
    <w:rsid w:val="00C417BF"/>
    <w:rsid w:val="00C576C6"/>
    <w:rsid w:val="00C7341C"/>
    <w:rsid w:val="00E0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44435"/>
  <w15:chartTrackingRefBased/>
  <w15:docId w15:val="{DEDBD85C-D7E6-47BA-82B7-4EE99EB8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3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5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A29619FE</Template>
  <TotalTime>143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16</cp:revision>
  <dcterms:created xsi:type="dcterms:W3CDTF">2020-03-27T10:31:00Z</dcterms:created>
  <dcterms:modified xsi:type="dcterms:W3CDTF">2020-04-20T15:41:00Z</dcterms:modified>
</cp:coreProperties>
</file>