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5A7D" w:rsidRPr="004B7F68" w:rsidRDefault="004B7F68" w:rsidP="00480E9C">
      <w:pPr>
        <w:jc w:val="center"/>
        <w:rPr>
          <w:b/>
          <w:sz w:val="36"/>
          <w:szCs w:val="24"/>
          <w:u w:val="single"/>
        </w:rPr>
      </w:pPr>
      <w:r>
        <w:rPr>
          <w:b/>
          <w:noProof/>
          <w:sz w:val="40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4143" behindDoc="1" locked="0" layoutInCell="1" allowOverlap="1">
                <wp:simplePos x="0" y="0"/>
                <wp:positionH relativeFrom="margin">
                  <wp:posOffset>-100547</wp:posOffset>
                </wp:positionH>
                <wp:positionV relativeFrom="paragraph">
                  <wp:posOffset>-63661</wp:posOffset>
                </wp:positionV>
                <wp:extent cx="6678592" cy="9376011"/>
                <wp:effectExtent l="0" t="0" r="27305" b="158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8592" cy="9376011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528A4DD" id="Rectangle 13" o:spid="_x0000_s1026" style="position:absolute;margin-left:-7.9pt;margin-top:-5pt;width:525.85pt;height:738.25pt;z-index:-251662337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" fillcolor="white [3212]" strokecolor="white [3212]" strokeweight="1pt">
                <w10:wrap anchorx="margin"/>
              </v:rect>
            </w:pict>
          </mc:Fallback>
        </mc:AlternateContent>
      </w:r>
      <w:r w:rsidR="00D77D7F" w:rsidRPr="004B7F68">
        <w:rPr>
          <w:b/>
          <w:noProof/>
          <w:sz w:val="40"/>
          <w:szCs w:val="24"/>
          <w:u w:val="single"/>
          <w:lang w:eastAsia="en-GB"/>
        </w:rPr>
        <w:drawing>
          <wp:anchor distT="0" distB="0" distL="114300" distR="114300" simplePos="0" relativeHeight="251653118" behindDoc="1" locked="0" layoutInCell="1" allowOverlap="1" wp14:anchorId="458D4A6F" wp14:editId="586D6FB2">
            <wp:simplePos x="0" y="0"/>
            <wp:positionH relativeFrom="page">
              <wp:posOffset>11752</wp:posOffset>
            </wp:positionH>
            <wp:positionV relativeFrom="paragraph">
              <wp:posOffset>-693420</wp:posOffset>
            </wp:positionV>
            <wp:extent cx="7547956" cy="10670602"/>
            <wp:effectExtent l="0" t="0" r="0" b="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autumn leaves 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74" b="2679"/>
                    <a:stretch/>
                  </pic:blipFill>
                  <pic:spPr bwMode="auto">
                    <a:xfrm>
                      <a:off x="0" y="0"/>
                      <a:ext cx="7547956" cy="1067060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77D7F" w:rsidRPr="004B7F68">
        <w:rPr>
          <w:b/>
          <w:sz w:val="40"/>
          <w:szCs w:val="24"/>
          <w:u w:val="single"/>
        </w:rPr>
        <w:t>Class 12</w:t>
      </w:r>
      <w:r w:rsidR="00480E9C" w:rsidRPr="004B7F68">
        <w:rPr>
          <w:b/>
          <w:sz w:val="40"/>
          <w:szCs w:val="24"/>
          <w:u w:val="single"/>
        </w:rPr>
        <w:t xml:space="preserve"> Newsletter</w:t>
      </w:r>
    </w:p>
    <w:p w:rsidR="003C1DF1" w:rsidRPr="00182909" w:rsidRDefault="00592826" w:rsidP="00182909">
      <w:r>
        <w:rPr>
          <w:noProof/>
          <w:lang w:eastAsia="en-GB"/>
        </w:rPr>
        <w:drawing>
          <wp:anchor distT="0" distB="0" distL="114300" distR="114300" simplePos="0" relativeHeight="251669504" behindDoc="0" locked="0" layoutInCell="1" allowOverlap="1" wp14:anchorId="0C80727E" wp14:editId="36B4F1C3">
            <wp:simplePos x="0" y="0"/>
            <wp:positionH relativeFrom="column">
              <wp:posOffset>4682490</wp:posOffset>
            </wp:positionH>
            <wp:positionV relativeFrom="paragraph">
              <wp:posOffset>601980</wp:posOffset>
            </wp:positionV>
            <wp:extent cx="1579880" cy="1633220"/>
            <wp:effectExtent l="11430" t="26670" r="12700" b="12700"/>
            <wp:wrapSquare wrapText="bothSides"/>
            <wp:docPr id="1" name="Picture 1" descr="C:\Users\l.warren\AppData\Local\Microsoft\Windows\INetCache\Content.Word\IMG_71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.warren\AppData\Local\Microsoft\Windows\INetCache\Content.Word\IMG_713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728"/>
                    <a:stretch/>
                  </pic:blipFill>
                  <pic:spPr bwMode="auto">
                    <a:xfrm rot="5400000">
                      <a:off x="0" y="0"/>
                      <a:ext cx="1579880" cy="16332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4B7F68">
        <w:t>Class 12</w:t>
      </w:r>
      <w:r w:rsidR="003C1DF1" w:rsidRPr="00182909">
        <w:t xml:space="preserve"> </w:t>
      </w:r>
      <w:r w:rsidR="004B7F68">
        <w:t xml:space="preserve">have </w:t>
      </w:r>
      <w:r w:rsidR="00182909">
        <w:t>had a great first half-</w:t>
      </w:r>
      <w:r w:rsidR="00E47DF0" w:rsidRPr="00182909">
        <w:t>term of Year 5</w:t>
      </w:r>
      <w:r w:rsidR="00182909">
        <w:t>.</w:t>
      </w:r>
      <w:r w:rsidR="00E47DF0" w:rsidRPr="00182909">
        <w:t xml:space="preserve"> </w:t>
      </w:r>
      <w:r w:rsidR="00480E9C" w:rsidRPr="00182909">
        <w:t xml:space="preserve">Miss </w:t>
      </w:r>
      <w:r w:rsidR="004B7F68">
        <w:t>Warren</w:t>
      </w:r>
      <w:r w:rsidR="00480E9C" w:rsidRPr="00182909">
        <w:t xml:space="preserve"> and the rest of the team at Beechwood </w:t>
      </w:r>
      <w:r w:rsidR="00E47DF0" w:rsidRPr="00182909">
        <w:t>have been delighted by the hard work and positive attitudes the students have shown.</w:t>
      </w:r>
      <w:r w:rsidR="006161EA">
        <w:t xml:space="preserve"> Every child should be incredibly proud of their progress so far!</w:t>
      </w:r>
      <w:r w:rsidR="00E47DF0" w:rsidRPr="00182909">
        <w:t xml:space="preserve"> </w:t>
      </w:r>
      <w:r w:rsidR="00182909">
        <w:t>We are now one week into</w:t>
      </w:r>
      <w:r w:rsidR="00E47DF0" w:rsidRPr="00182909">
        <w:t xml:space="preserve"> the</w:t>
      </w:r>
      <w:r w:rsidR="004B7F68">
        <w:t xml:space="preserve"> second a</w:t>
      </w:r>
      <w:r w:rsidR="00182909">
        <w:t>utumn half-term</w:t>
      </w:r>
      <w:r w:rsidR="00E47DF0" w:rsidRPr="00182909">
        <w:t>, so</w:t>
      </w:r>
      <w:r w:rsidR="003C1DF1" w:rsidRPr="00182909">
        <w:t xml:space="preserve"> we</w:t>
      </w:r>
      <w:r w:rsidR="00E47DF0" w:rsidRPr="00182909">
        <w:t xml:space="preserve"> thought it was a good time</w:t>
      </w:r>
      <w:r w:rsidR="00182909">
        <w:t xml:space="preserve"> to send out a newsletter.</w:t>
      </w:r>
    </w:p>
    <w:p w:rsidR="003C1DF1" w:rsidRPr="00BC0330" w:rsidRDefault="003C1DF1" w:rsidP="00182909">
      <w:pPr>
        <w:rPr>
          <w:rFonts w:ascii="Times New Roman" w:eastAsia="Times New Roman" w:hAnsi="Times New Roman" w:cs="Times New Roman"/>
          <w:b/>
          <w:snapToGrid w:val="0"/>
          <w:color w:val="000000"/>
          <w:w w:val="0"/>
          <w:sz w:val="4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</w:pPr>
      <w:r w:rsidRPr="00BC0330">
        <w:rPr>
          <w:b/>
          <w:sz w:val="28"/>
        </w:rPr>
        <w:t>What we are studying:</w:t>
      </w:r>
    </w:p>
    <w:p w:rsidR="003C1DF1" w:rsidRPr="00182909" w:rsidRDefault="006161EA" w:rsidP="00182909">
      <w:r w:rsidRPr="006161EA">
        <w:rPr>
          <w:rFonts w:ascii="NTPreCursive" w:hAnsi="NTPreCursive"/>
          <w:noProof/>
          <w:sz w:val="32"/>
          <w:lang w:eastAsia="en-GB"/>
          <w14:textFill>
            <w14:gradFill>
              <w14:gsLst>
                <w14:gs w14:pos="93506">
                  <w14:srgbClr w14:val="FF0000"/>
                </w14:gs>
                <w14:gs w14:pos="23000">
                  <w14:srgbClr w14:val="00B050"/>
                </w14:gs>
                <w14:gs w14:pos="42000">
                  <w14:srgbClr w14:val="FFFF00"/>
                </w14:gs>
                <w14:gs w14:pos="1000">
                  <w14:srgbClr w14:val="7030A0"/>
                </w14:gs>
                <w14:gs w14:pos="58000">
                  <w14:srgbClr w14:val="FFC000"/>
                </w14:gs>
                <w14:gs w14:pos="69000">
                  <w14:srgbClr w14:val="FF0000"/>
                </w14:gs>
              </w14:gsLst>
              <w14:lin w14:ang="13500000" w14:scaled="0"/>
            </w14:gradFill>
          </w14:textFill>
        </w:rPr>
        <w:drawing>
          <wp:anchor distT="0" distB="0" distL="114300" distR="114300" simplePos="0" relativeHeight="251668480" behindDoc="0" locked="0" layoutInCell="1" allowOverlap="1" wp14:anchorId="08C7A379" wp14:editId="6DD7198B">
            <wp:simplePos x="0" y="0"/>
            <wp:positionH relativeFrom="margin">
              <wp:align>left</wp:align>
            </wp:positionH>
            <wp:positionV relativeFrom="paragraph">
              <wp:posOffset>1336981</wp:posOffset>
            </wp:positionV>
            <wp:extent cx="2013995" cy="1504125"/>
            <wp:effectExtent l="19050" t="19050" r="24765" b="20320"/>
            <wp:wrapSquare wrapText="bothSides"/>
            <wp:docPr id="14" name="Picture 14" descr="C:\Users\l.warren\OneDrive for Business\Beechwood 2020-2021\English\Autumn 1\Week 1 Play script reading\Drama photos\IMG_11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.warren\OneDrive for Business\Beechwood 2020-2021\English\Autumn 1\Week 1 Play script reading\Drama photos\IMG_116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3995" cy="15041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C00000"/>
                      </a:solidFill>
                    </a:ln>
                  </pic:spPr>
                </pic:pic>
              </a:graphicData>
            </a:graphic>
          </wp:anchor>
        </w:drawing>
      </w:r>
      <w:r w:rsidR="003C1DF1" w:rsidRPr="00182909">
        <w:t>This half-term, Year 5 are continuing with the topic of ‘The Victorians’.</w:t>
      </w:r>
      <w:r w:rsidR="003C1DF1" w:rsidRPr="00182909">
        <w:rPr>
          <w:sz w:val="20"/>
        </w:rPr>
        <w:t xml:space="preserve"> </w:t>
      </w:r>
      <w:r w:rsidR="003C1DF1" w:rsidRPr="00182909">
        <w:t>In this topic</w:t>
      </w:r>
      <w:r w:rsidR="00795A7D">
        <w:t xml:space="preserve"> so far</w:t>
      </w:r>
      <w:r w:rsidR="003C1DF1" w:rsidRPr="00182909">
        <w:t>, we have collected lots of information from doing research</w:t>
      </w:r>
      <w:r w:rsidR="00795A7D">
        <w:t xml:space="preserve"> and enquiry</w:t>
      </w:r>
      <w:r w:rsidR="003C1DF1" w:rsidRPr="00182909">
        <w:t>, readi</w:t>
      </w:r>
      <w:r w:rsidR="00795A7D">
        <w:t>ng novels set in the Victorian e</w:t>
      </w:r>
      <w:r w:rsidR="003C1DF1" w:rsidRPr="00182909">
        <w:t>ra and a visit from Matthew Bellwood.  In art, we have studied a Victorian artist: William Morris. Based on his work, we have designed our own colourful tiles</w:t>
      </w:r>
      <w:r w:rsidR="00BC0330" w:rsidRPr="00182909">
        <w:t>.</w:t>
      </w:r>
      <w:r w:rsidR="004B7F68">
        <w:t xml:space="preserve"> Miss Warren has been incredibly impressed by the artistic ability that Class 12 have shown in this!</w:t>
      </w:r>
      <w:r w:rsidR="00BC0330" w:rsidRPr="00182909">
        <w:t xml:space="preserve"> </w:t>
      </w:r>
    </w:p>
    <w:p w:rsidR="00BC0330" w:rsidRDefault="006161EA" w:rsidP="00182909">
      <w:r>
        <w:rPr>
          <w:rFonts w:ascii="NTPreCursive" w:hAnsi="NTPreCursive"/>
          <w:noProof/>
          <w:sz w:val="32"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15CA397E" wp14:editId="0A0C5B56">
                <wp:simplePos x="0" y="0"/>
                <wp:positionH relativeFrom="column">
                  <wp:posOffset>3625</wp:posOffset>
                </wp:positionH>
                <wp:positionV relativeFrom="paragraph">
                  <wp:posOffset>1454782</wp:posOffset>
                </wp:positionV>
                <wp:extent cx="1795145" cy="152081"/>
                <wp:effectExtent l="0" t="0" r="0" b="635"/>
                <wp:wrapTight wrapText="bothSides">
                  <wp:wrapPolygon edited="0">
                    <wp:start x="0" y="0"/>
                    <wp:lineTo x="0" y="18979"/>
                    <wp:lineTo x="21317" y="18979"/>
                    <wp:lineTo x="21317" y="0"/>
                    <wp:lineTo x="0" y="0"/>
                  </wp:wrapPolygon>
                </wp:wrapTight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5145" cy="152081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 w="9525">
                          <a:noFill/>
                        </a:ln>
                      </wps:spPr>
                      <wps:txbx>
                        <w:txbxContent>
                          <w:p w:rsidR="00795A7D" w:rsidRPr="00E47DF0" w:rsidRDefault="00795A7D" w:rsidP="00E47DF0">
                            <w:pPr>
                              <w:pStyle w:val="Caption"/>
                              <w:jc w:val="center"/>
                              <w:rPr>
                                <w:noProof/>
                                <w:color w:val="auto"/>
                              </w:rPr>
                            </w:pPr>
                            <w:r w:rsidRPr="00E47DF0">
                              <w:rPr>
                                <w:color w:val="auto"/>
                              </w:rPr>
                              <w:t>Acting out a scene from Oliver Twist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15CA397E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.3pt;margin-top:114.55pt;width:141.35pt;height:11.95pt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" stroked="f">
                <v:textbox inset="0,0,0,0">
                  <w:txbxContent>
                    <w:p w:rsidR="00795A7D" w:rsidRPr="00E47DF0" w:rsidRDefault="00795A7D" w:rsidP="00E47DF0">
                      <w:pPr>
                        <w:pStyle w:val="Caption"/>
                        <w:jc w:val="center"/>
                        <w:rPr>
                          <w:noProof/>
                          <w:color w:val="auto"/>
                        </w:rPr>
                      </w:pPr>
                      <w:r w:rsidRPr="00E47DF0">
                        <w:rPr>
                          <w:color w:val="auto"/>
                        </w:rPr>
                        <w:t>Acting out a scene from Oliver Twist</w:t>
                      </w:r>
                    </w:p>
                  </w:txbxContent>
                </v:textbox>
                <w10:wrap type="tight"/>
              </v:shape>
            </w:pict>
          </mc:Fallback>
        </mc:AlternateContent>
      </w:r>
      <w:r w:rsidR="00BC0330" w:rsidRPr="00182909">
        <w:t xml:space="preserve">We have </w:t>
      </w:r>
      <w:r w:rsidR="00795A7D">
        <w:t xml:space="preserve">done lots of work based on the Charles Dickins novel </w:t>
      </w:r>
      <w:r w:rsidR="00BC0330" w:rsidRPr="00182909">
        <w:t xml:space="preserve">‘Oliver Twist’, including writing a play script and a piece of persuasive writing. </w:t>
      </w:r>
      <w:r w:rsidR="00795A7D">
        <w:t xml:space="preserve">We are continuing to look at this book this half term and are working towards story writing. </w:t>
      </w:r>
      <w:r w:rsidR="00BC0330" w:rsidRPr="00182909">
        <w:t>In guided reading, we have</w:t>
      </w:r>
      <w:r w:rsidR="00795A7D">
        <w:t xml:space="preserve"> read a variety of Victorian themed texts and are now</w:t>
      </w:r>
      <w:r w:rsidR="00BC0330" w:rsidRPr="00182909">
        <w:t xml:space="preserve"> </w:t>
      </w:r>
      <w:r w:rsidR="00394BDE" w:rsidRPr="00182909">
        <w:t>contin</w:t>
      </w:r>
      <w:r w:rsidR="00795A7D">
        <w:t>uing</w:t>
      </w:r>
      <w:r w:rsidR="00394BDE" w:rsidRPr="00182909">
        <w:t xml:space="preserve"> the Victorian theme by reading</w:t>
      </w:r>
      <w:r w:rsidR="00BC0330" w:rsidRPr="00182909">
        <w:t xml:space="preserve"> the novel ‘Street Child’</w:t>
      </w:r>
      <w:r w:rsidR="00394BDE" w:rsidRPr="00182909">
        <w:t xml:space="preserve"> and looking at Victorian poetry.</w:t>
      </w:r>
    </w:p>
    <w:p w:rsidR="006161EA" w:rsidRDefault="00592826" w:rsidP="00182909">
      <w:bookmarkStart w:id="0" w:name="_GoBack"/>
      <w:bookmarkEnd w:id="0"/>
      <w:r>
        <w:rPr>
          <w:noProof/>
          <w:lang w:eastAsia="en-GB"/>
        </w:rPr>
        <w:drawing>
          <wp:anchor distT="0" distB="0" distL="114300" distR="114300" simplePos="0" relativeHeight="251670528" behindDoc="0" locked="0" layoutInCell="1" allowOverlap="1" wp14:anchorId="45241D15" wp14:editId="157C7D15">
            <wp:simplePos x="0" y="0"/>
            <wp:positionH relativeFrom="column">
              <wp:posOffset>4634865</wp:posOffset>
            </wp:positionH>
            <wp:positionV relativeFrom="paragraph">
              <wp:posOffset>55245</wp:posOffset>
            </wp:positionV>
            <wp:extent cx="1684020" cy="1815465"/>
            <wp:effectExtent l="10477" t="27623" r="21908" b="21907"/>
            <wp:wrapSquare wrapText="bothSides"/>
            <wp:docPr id="2" name="Picture 2" descr="C:\Users\l.warren\AppData\Local\Microsoft\Windows\INetCache\Content.Word\IMG_70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l.warren\AppData\Local\Microsoft\Windows\INetCache\Content.Word\IMG_705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664" r="13039"/>
                    <a:stretch/>
                  </pic:blipFill>
                  <pic:spPr bwMode="auto">
                    <a:xfrm rot="5400000">
                      <a:off x="0" y="0"/>
                      <a:ext cx="1684020" cy="1815465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C0000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BC0330" w:rsidRDefault="00BC0330" w:rsidP="00182909">
      <w:r w:rsidRPr="00182909">
        <w:t>In maths, Class 1</w:t>
      </w:r>
      <w:r w:rsidR="004B7F68">
        <w:t>2</w:t>
      </w:r>
      <w:r w:rsidR="00795A7D">
        <w:t xml:space="preserve"> began the year by looking at place value and have now moved onto the four operations: addition, subtraction, multiplication and division. Our next step will be using our multiplication and division knowledge to solve problems and reason our answers. </w:t>
      </w:r>
      <w:r w:rsidR="00E15A45" w:rsidRPr="00182909">
        <w:t xml:space="preserve">Miss </w:t>
      </w:r>
      <w:r w:rsidR="006161EA">
        <w:t>Warren</w:t>
      </w:r>
      <w:r w:rsidR="00E15A45" w:rsidRPr="00182909">
        <w:t xml:space="preserve"> has been very impressed with how much Class 1</w:t>
      </w:r>
      <w:r w:rsidR="006161EA">
        <w:t>2</w:t>
      </w:r>
      <w:r w:rsidR="00E15A45" w:rsidRPr="00182909">
        <w:t xml:space="preserve"> have remembered from Year 4, especially showing clear workings out.</w:t>
      </w:r>
    </w:p>
    <w:p w:rsidR="006161EA" w:rsidRPr="00182909" w:rsidRDefault="006161EA" w:rsidP="00182909"/>
    <w:p w:rsidR="00394BDE" w:rsidRPr="00394BDE" w:rsidRDefault="00E15A45" w:rsidP="00182909">
      <w:pPr>
        <w:rPr>
          <w:b/>
          <w:sz w:val="28"/>
        </w:rPr>
      </w:pPr>
      <w:r>
        <w:rPr>
          <w:b/>
          <w:sz w:val="28"/>
        </w:rPr>
        <w:t xml:space="preserve">Important information for </w:t>
      </w:r>
      <w:r w:rsidR="00182909">
        <w:rPr>
          <w:b/>
          <w:sz w:val="28"/>
        </w:rPr>
        <w:t>this half-term</w:t>
      </w:r>
      <w:r w:rsidR="00394BDE" w:rsidRPr="00394BDE">
        <w:rPr>
          <w:b/>
          <w:sz w:val="28"/>
        </w:rPr>
        <w:t>:</w:t>
      </w:r>
    </w:p>
    <w:p w:rsidR="00E15A45" w:rsidRPr="00182909" w:rsidRDefault="00E15A45" w:rsidP="00182909">
      <w:pPr>
        <w:pStyle w:val="ListParagraph"/>
        <w:numPr>
          <w:ilvl w:val="0"/>
          <w:numId w:val="1"/>
        </w:numPr>
      </w:pPr>
      <w:r w:rsidRPr="00182909">
        <w:t>Hopefully, most students have now tried logging onto ‘</w:t>
      </w:r>
      <w:r w:rsidRPr="00795A7D">
        <w:rPr>
          <w:u w:val="single"/>
        </w:rPr>
        <w:t>Seesaw</w:t>
      </w:r>
      <w:r w:rsidRPr="003F1735">
        <w:t>’,</w:t>
      </w:r>
      <w:r w:rsidRPr="00182909">
        <w:t xml:space="preserve"> which we are beginning to use for setting tasks. Each pupil has been given a log-in but if you are having any issues, please let Miss </w:t>
      </w:r>
      <w:r w:rsidR="006161EA">
        <w:t>Warren</w:t>
      </w:r>
      <w:r w:rsidRPr="00182909">
        <w:t xml:space="preserve"> know and she can help.</w:t>
      </w:r>
    </w:p>
    <w:p w:rsidR="00394BDE" w:rsidRPr="00182909" w:rsidRDefault="006161EA" w:rsidP="00182909">
      <w:pPr>
        <w:pStyle w:val="ListParagraph"/>
        <w:numPr>
          <w:ilvl w:val="0"/>
          <w:numId w:val="1"/>
        </w:numPr>
      </w:pPr>
      <w:r>
        <w:t>Class 12</w:t>
      </w:r>
      <w:r w:rsidR="00E15A45" w:rsidRPr="00182909">
        <w:t xml:space="preserve">’s PE days </w:t>
      </w:r>
      <w:r>
        <w:t xml:space="preserve">have changed for this half term. </w:t>
      </w:r>
      <w:r w:rsidRPr="006161EA">
        <w:rPr>
          <w:b/>
          <w:u w:val="single"/>
        </w:rPr>
        <w:t>PE will now be on Tuesdays and Thursdays</w:t>
      </w:r>
      <w:r>
        <w:t xml:space="preserve"> so children will need to wear their PE kits on these days, unless told otherwise. As we move into colder weather it is important that children </w:t>
      </w:r>
      <w:r w:rsidRPr="006161EA">
        <w:rPr>
          <w:u w:val="single"/>
        </w:rPr>
        <w:t xml:space="preserve">wear </w:t>
      </w:r>
      <w:r w:rsidRPr="006161EA">
        <w:rPr>
          <w:b/>
          <w:u w:val="single"/>
        </w:rPr>
        <w:t>cold weather</w:t>
      </w:r>
      <w:r w:rsidRPr="006161EA">
        <w:rPr>
          <w:u w:val="single"/>
        </w:rPr>
        <w:t xml:space="preserve"> PE kit</w:t>
      </w:r>
      <w:r>
        <w:t xml:space="preserve"> such as tracksuit bottoms and a jumper to keep warm through the day and at playtimes and lunchtimes. </w:t>
      </w:r>
    </w:p>
    <w:p w:rsidR="00182909" w:rsidRDefault="00E15A45" w:rsidP="00182909">
      <w:pPr>
        <w:pStyle w:val="ListParagraph"/>
        <w:numPr>
          <w:ilvl w:val="0"/>
          <w:numId w:val="1"/>
        </w:numPr>
      </w:pPr>
      <w:r w:rsidRPr="00182909">
        <w:t xml:space="preserve">Please continue to follow </w:t>
      </w:r>
      <w:r w:rsidR="00182909" w:rsidRPr="00182909">
        <w:t xml:space="preserve">the current </w:t>
      </w:r>
      <w:r w:rsidRPr="00182909">
        <w:t>guidance from Beechwood</w:t>
      </w:r>
      <w:r w:rsidR="00182909" w:rsidRPr="00182909">
        <w:t>, regarding Covid-19 policies. If you have any questions, please see the risk assessment on the school website or contact the school office.</w:t>
      </w:r>
    </w:p>
    <w:p w:rsidR="00182909" w:rsidRPr="00182909" w:rsidRDefault="00182909" w:rsidP="00182909">
      <w:pPr>
        <w:pStyle w:val="ListParagraph"/>
        <w:numPr>
          <w:ilvl w:val="0"/>
          <w:numId w:val="1"/>
        </w:numPr>
      </w:pPr>
      <w:r>
        <w:t xml:space="preserve">Keep an eye on the </w:t>
      </w:r>
      <w:r w:rsidR="006161EA">
        <w:rPr>
          <w:u w:val="single"/>
        </w:rPr>
        <w:t>Class 12</w:t>
      </w:r>
      <w:r w:rsidRPr="00795A7D">
        <w:rPr>
          <w:u w:val="single"/>
        </w:rPr>
        <w:t xml:space="preserve"> page</w:t>
      </w:r>
      <w:r>
        <w:t xml:space="preserve"> of the school website for more regular updates this half-tem, including our weekly certificate winners!</w:t>
      </w:r>
      <w:r w:rsidRPr="00182909">
        <w:t xml:space="preserve"> </w:t>
      </w:r>
    </w:p>
    <w:p w:rsidR="003C1DF1" w:rsidRPr="006161EA" w:rsidRDefault="006161EA" w:rsidP="003C1DF1">
      <w:pPr>
        <w:jc w:val="center"/>
        <w:rPr>
          <w:rFonts w:ascii="Bodoni MT Condensed" w:hAnsi="Bodoni MT Condensed"/>
          <w:b/>
          <w:color w:val="C00000"/>
          <w:sz w:val="44"/>
        </w:rPr>
      </w:pPr>
      <w:r w:rsidRPr="006161EA">
        <w:rPr>
          <w:rFonts w:ascii="Bodoni MT Condensed" w:hAnsi="Bodoni MT Condensed"/>
          <w:b/>
          <w:color w:val="C00000"/>
          <w:sz w:val="44"/>
        </w:rPr>
        <w:t>Class 12</w:t>
      </w:r>
      <w:r w:rsidR="00BC0330" w:rsidRPr="006161EA">
        <w:rPr>
          <w:rFonts w:ascii="Bodoni MT Condensed" w:hAnsi="Bodoni MT Condensed"/>
          <w:b/>
          <w:color w:val="C00000"/>
          <w:sz w:val="44"/>
        </w:rPr>
        <w:t xml:space="preserve">, </w:t>
      </w:r>
      <w:r w:rsidRPr="006161EA">
        <w:rPr>
          <w:rFonts w:ascii="Bodoni MT Condensed" w:hAnsi="Bodoni MT Condensed"/>
          <w:b/>
          <w:color w:val="C00000"/>
          <w:sz w:val="44"/>
        </w:rPr>
        <w:t>keep up the amazing work!</w:t>
      </w:r>
    </w:p>
    <w:p w:rsidR="00BC0330" w:rsidRPr="00182909" w:rsidRDefault="00182909" w:rsidP="003C1DF1">
      <w:pPr>
        <w:jc w:val="center"/>
        <w:rPr>
          <w:rFonts w:asciiTheme="majorHAnsi" w:hAnsiTheme="majorHAnsi" w:cstheme="majorHAnsi"/>
          <w:sz w:val="24"/>
        </w:rPr>
      </w:pPr>
      <w:r w:rsidRPr="00F42360">
        <w:rPr>
          <w:rFonts w:asciiTheme="majorHAnsi" w:hAnsiTheme="majorHAnsi" w:cstheme="majorHAnsi"/>
          <w:b/>
          <w:sz w:val="24"/>
        </w:rPr>
        <w:t xml:space="preserve">From </w:t>
      </w:r>
      <w:r w:rsidR="00BC0330" w:rsidRPr="00F42360">
        <w:rPr>
          <w:rFonts w:asciiTheme="majorHAnsi" w:hAnsiTheme="majorHAnsi" w:cstheme="majorHAnsi"/>
          <w:b/>
          <w:sz w:val="24"/>
        </w:rPr>
        <w:t xml:space="preserve">Miss </w:t>
      </w:r>
      <w:r w:rsidR="006161EA" w:rsidRPr="00F42360">
        <w:rPr>
          <w:rFonts w:asciiTheme="majorHAnsi" w:hAnsiTheme="majorHAnsi" w:cstheme="majorHAnsi"/>
          <w:b/>
          <w:sz w:val="24"/>
        </w:rPr>
        <w:t>Warren</w:t>
      </w:r>
      <w:r w:rsidR="00BC0330" w:rsidRPr="00F42360">
        <w:rPr>
          <w:rFonts w:asciiTheme="majorHAnsi" w:hAnsiTheme="majorHAnsi" w:cstheme="majorHAnsi"/>
          <w:b/>
          <w:sz w:val="24"/>
        </w:rPr>
        <w:t xml:space="preserve"> and the Year 5 Team</w:t>
      </w:r>
    </w:p>
    <w:sectPr w:rsidR="00BC0330" w:rsidRPr="00182909" w:rsidSect="006161EA">
      <w:pgSz w:w="11906" w:h="16838"/>
      <w:pgMar w:top="720" w:right="851" w:bottom="72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Bodoni MT Condensed">
    <w:panose1 w:val="02070606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B863485"/>
    <w:multiLevelType w:val="hybridMultilevel"/>
    <w:tmpl w:val="0218C2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6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0E9C"/>
    <w:rsid w:val="00006A0F"/>
    <w:rsid w:val="00014D08"/>
    <w:rsid w:val="00182909"/>
    <w:rsid w:val="00394BDE"/>
    <w:rsid w:val="003C1DF1"/>
    <w:rsid w:val="003F1735"/>
    <w:rsid w:val="00480E9C"/>
    <w:rsid w:val="004B7F68"/>
    <w:rsid w:val="00592826"/>
    <w:rsid w:val="006161EA"/>
    <w:rsid w:val="00795A7D"/>
    <w:rsid w:val="009D3034"/>
    <w:rsid w:val="00BC0330"/>
    <w:rsid w:val="00D77D7F"/>
    <w:rsid w:val="00D81796"/>
    <w:rsid w:val="00E15A45"/>
    <w:rsid w:val="00E47DF0"/>
    <w:rsid w:val="00F42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9B3554E-718E-4D3D-BE88-0B7D89134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E47DF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ListParagraph">
    <w:name w:val="List Paragraph"/>
    <w:basedOn w:val="Normal"/>
    <w:uiPriority w:val="34"/>
    <w:qFormat/>
    <w:rsid w:val="00E15A4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6CA97C3F</Template>
  <TotalTime>6</TotalTime>
  <Pages>1</Pages>
  <Words>408</Words>
  <Characters>2331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Moss</dc:creator>
  <cp:keywords/>
  <dc:description/>
  <cp:lastModifiedBy>Louise Warren</cp:lastModifiedBy>
  <cp:revision>4</cp:revision>
  <dcterms:created xsi:type="dcterms:W3CDTF">2020-11-06T18:27:00Z</dcterms:created>
  <dcterms:modified xsi:type="dcterms:W3CDTF">2020-11-08T15:15:00Z</dcterms:modified>
</cp:coreProperties>
</file>