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35B69" w14:textId="551DA742" w:rsidR="00DA09EE" w:rsidRPr="00E32291" w:rsidRDefault="002F00FE" w:rsidP="00576FB4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E32291">
        <w:rPr>
          <w:rFonts w:ascii="Comic Sans MS" w:hAnsi="Comic Sans MS"/>
          <w:sz w:val="44"/>
          <w:szCs w:val="44"/>
          <w:u w:val="single"/>
        </w:rPr>
        <w:t>YEAR 3</w:t>
      </w:r>
      <w:r w:rsidR="00DA09EE" w:rsidRPr="00E32291">
        <w:rPr>
          <w:rFonts w:ascii="Comic Sans MS" w:hAnsi="Comic Sans MS"/>
          <w:sz w:val="44"/>
          <w:szCs w:val="44"/>
          <w:u w:val="single"/>
        </w:rPr>
        <w:t xml:space="preserve"> HOME LEARNING</w:t>
      </w:r>
    </w:p>
    <w:p w14:paraId="55A1D12F" w14:textId="59842438" w:rsidR="00AF2482" w:rsidRPr="00E32291" w:rsidRDefault="00AF2482" w:rsidP="00576FB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32291">
        <w:rPr>
          <w:rFonts w:ascii="Comic Sans MS" w:hAnsi="Comic Sans MS"/>
          <w:sz w:val="28"/>
          <w:szCs w:val="28"/>
          <w:u w:val="single"/>
        </w:rPr>
        <w:t xml:space="preserve">Week commencing </w:t>
      </w:r>
      <w:r w:rsidR="00D55A71" w:rsidRPr="00E32291">
        <w:rPr>
          <w:rFonts w:ascii="Comic Sans MS" w:hAnsi="Comic Sans MS"/>
          <w:sz w:val="28"/>
          <w:szCs w:val="28"/>
          <w:u w:val="single"/>
        </w:rPr>
        <w:t>30</w:t>
      </w:r>
      <w:r w:rsidR="00D55A71" w:rsidRPr="00E32291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D55A71" w:rsidRPr="00E32291">
        <w:rPr>
          <w:rFonts w:ascii="Comic Sans MS" w:hAnsi="Comic Sans MS"/>
          <w:sz w:val="28"/>
          <w:szCs w:val="28"/>
          <w:u w:val="single"/>
        </w:rPr>
        <w:t xml:space="preserve"> March</w:t>
      </w:r>
    </w:p>
    <w:p w14:paraId="39BD7894" w14:textId="29E6E971" w:rsidR="00DA09EE" w:rsidRPr="00E32291" w:rsidRDefault="00DA09EE" w:rsidP="00DA09EE">
      <w:pPr>
        <w:rPr>
          <w:rFonts w:ascii="Comic Sans MS" w:hAnsi="Comic Sans MS"/>
          <w:sz w:val="24"/>
          <w:szCs w:val="24"/>
          <w:u w:val="single"/>
        </w:rPr>
      </w:pPr>
      <w:r w:rsidRPr="00E32291">
        <w:rPr>
          <w:rFonts w:ascii="Comic Sans MS" w:hAnsi="Comic Sans MS"/>
          <w:sz w:val="24"/>
          <w:szCs w:val="24"/>
          <w:u w:val="single"/>
        </w:rPr>
        <w:t>MATHS</w:t>
      </w:r>
    </w:p>
    <w:p w14:paraId="443C7524" w14:textId="77777777" w:rsidR="002F00FE" w:rsidRPr="00E32291" w:rsidRDefault="002F00FE" w:rsidP="00E32291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E32291">
        <w:rPr>
          <w:rFonts w:ascii="Comic Sans MS" w:hAnsi="Comic Sans MS"/>
          <w:b/>
          <w:sz w:val="24"/>
          <w:szCs w:val="24"/>
          <w:u w:val="single"/>
        </w:rPr>
        <w:t>Maths lessons</w:t>
      </w:r>
    </w:p>
    <w:p w14:paraId="343EE648" w14:textId="13C9EAAC" w:rsidR="002F00FE" w:rsidRPr="00E32291" w:rsidRDefault="00DA09EE" w:rsidP="00E32291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 xml:space="preserve">Please </w:t>
      </w:r>
      <w:r w:rsidR="006F4BC3" w:rsidRPr="00E32291">
        <w:rPr>
          <w:rFonts w:ascii="Comic Sans MS" w:hAnsi="Comic Sans MS"/>
          <w:sz w:val="24"/>
          <w:szCs w:val="24"/>
        </w:rPr>
        <w:t xml:space="preserve">click on the link below and </w:t>
      </w:r>
      <w:r w:rsidRPr="00E32291">
        <w:rPr>
          <w:rFonts w:ascii="Comic Sans MS" w:hAnsi="Comic Sans MS"/>
          <w:sz w:val="24"/>
          <w:szCs w:val="24"/>
        </w:rPr>
        <w:t xml:space="preserve">follow these lessons. </w:t>
      </w:r>
    </w:p>
    <w:p w14:paraId="03CCF995" w14:textId="485E5FC1" w:rsidR="002F00FE" w:rsidRPr="00E32291" w:rsidRDefault="00E32291" w:rsidP="00E32291">
      <w:pPr>
        <w:spacing w:after="0"/>
        <w:rPr>
          <w:rFonts w:ascii="Comic Sans MS" w:hAnsi="Comic Sans MS"/>
          <w:sz w:val="24"/>
          <w:szCs w:val="24"/>
        </w:rPr>
      </w:pPr>
      <w:hyperlink r:id="rId5" w:history="1">
        <w:r w:rsidR="002F00FE" w:rsidRPr="00E32291">
          <w:rPr>
            <w:rFonts w:ascii="Comic Sans MS" w:hAnsi="Comic Sans MS"/>
            <w:color w:val="0000FF"/>
            <w:sz w:val="24"/>
            <w:szCs w:val="24"/>
            <w:u w:val="single"/>
          </w:rPr>
          <w:t>https://whiterosemaths.com/homelearning/year-3/</w:t>
        </w:r>
      </w:hyperlink>
    </w:p>
    <w:p w14:paraId="44B59616" w14:textId="55831817" w:rsidR="008749BE" w:rsidRPr="00E32291" w:rsidRDefault="00DA09EE" w:rsidP="00E3229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There is one</w:t>
      </w:r>
      <w:r w:rsidR="002F00FE" w:rsidRPr="00E32291">
        <w:rPr>
          <w:rFonts w:ascii="Comic Sans MS" w:hAnsi="Comic Sans MS"/>
          <w:sz w:val="24"/>
          <w:szCs w:val="24"/>
        </w:rPr>
        <w:t xml:space="preserve"> lesson</w:t>
      </w:r>
      <w:r w:rsidRPr="00E32291">
        <w:rPr>
          <w:rFonts w:ascii="Comic Sans MS" w:hAnsi="Comic Sans MS"/>
          <w:sz w:val="24"/>
          <w:szCs w:val="24"/>
        </w:rPr>
        <w:t xml:space="preserve"> for each day </w:t>
      </w:r>
      <w:r w:rsidR="002F00FE" w:rsidRPr="00E32291">
        <w:rPr>
          <w:rFonts w:ascii="Comic Sans MS" w:hAnsi="Comic Sans MS"/>
          <w:sz w:val="24"/>
          <w:szCs w:val="24"/>
        </w:rPr>
        <w:t xml:space="preserve">of the week </w:t>
      </w:r>
      <w:r w:rsidRPr="00E32291">
        <w:rPr>
          <w:rFonts w:ascii="Comic Sans MS" w:hAnsi="Comic Sans MS"/>
          <w:sz w:val="24"/>
          <w:szCs w:val="24"/>
        </w:rPr>
        <w:t>with a video explaining the mathematical concept.</w:t>
      </w:r>
      <w:r w:rsidR="002F00FE" w:rsidRPr="00E32291">
        <w:rPr>
          <w:rFonts w:ascii="Comic Sans MS" w:hAnsi="Comic Sans MS"/>
          <w:sz w:val="24"/>
          <w:szCs w:val="24"/>
        </w:rPr>
        <w:t xml:space="preserve"> Please complete the activity after watching the video. You could print the sheet off if you have a printer or you could copy and answer the questions in your workbook. </w:t>
      </w:r>
      <w:r w:rsidR="00317297" w:rsidRPr="00E32291">
        <w:rPr>
          <w:rFonts w:ascii="Comic Sans MS" w:hAnsi="Comic Sans MS"/>
          <w:sz w:val="24"/>
          <w:szCs w:val="24"/>
        </w:rPr>
        <w:t>I</w:t>
      </w:r>
      <w:r w:rsidR="00407FD4" w:rsidRPr="00E32291">
        <w:rPr>
          <w:rFonts w:ascii="Comic Sans MS" w:hAnsi="Comic Sans MS"/>
          <w:sz w:val="24"/>
          <w:szCs w:val="24"/>
        </w:rPr>
        <w:t>f possible</w:t>
      </w:r>
      <w:r w:rsidR="00C55E08" w:rsidRPr="00E32291">
        <w:rPr>
          <w:rFonts w:ascii="Comic Sans MS" w:hAnsi="Comic Sans MS"/>
          <w:sz w:val="24"/>
          <w:szCs w:val="24"/>
        </w:rPr>
        <w:t>,</w:t>
      </w:r>
      <w:r w:rsidR="002F00FE" w:rsidRPr="00E32291">
        <w:rPr>
          <w:rFonts w:ascii="Comic Sans MS" w:hAnsi="Comic Sans MS"/>
          <w:sz w:val="24"/>
          <w:szCs w:val="24"/>
        </w:rPr>
        <w:t xml:space="preserve"> please</w:t>
      </w:r>
      <w:r w:rsidR="00407FD4" w:rsidRPr="00E32291">
        <w:rPr>
          <w:rFonts w:ascii="Comic Sans MS" w:hAnsi="Comic Sans MS"/>
          <w:sz w:val="24"/>
          <w:szCs w:val="24"/>
        </w:rPr>
        <w:t xml:space="preserve"> </w:t>
      </w:r>
      <w:r w:rsidRPr="00E32291">
        <w:rPr>
          <w:rFonts w:ascii="Comic Sans MS" w:hAnsi="Comic Sans MS"/>
          <w:sz w:val="24"/>
          <w:szCs w:val="24"/>
        </w:rPr>
        <w:t xml:space="preserve">send a photo of your home learning </w:t>
      </w:r>
      <w:r w:rsidR="002F00FE" w:rsidRPr="00E32291">
        <w:rPr>
          <w:rFonts w:ascii="Comic Sans MS" w:hAnsi="Comic Sans MS"/>
          <w:sz w:val="24"/>
          <w:szCs w:val="24"/>
        </w:rPr>
        <w:t>to us using the</w:t>
      </w:r>
      <w:r w:rsidR="007F6768" w:rsidRPr="00E32291">
        <w:rPr>
          <w:rFonts w:ascii="Comic Sans MS" w:hAnsi="Comic Sans MS"/>
          <w:sz w:val="24"/>
          <w:szCs w:val="24"/>
        </w:rPr>
        <w:t xml:space="preserve"> learning email</w:t>
      </w:r>
      <w:r w:rsidR="002F00FE" w:rsidRPr="00E32291">
        <w:rPr>
          <w:rFonts w:ascii="Comic Sans MS" w:hAnsi="Comic Sans MS"/>
          <w:sz w:val="24"/>
          <w:szCs w:val="24"/>
        </w:rPr>
        <w:t xml:space="preserve"> (</w:t>
      </w:r>
      <w:hyperlink r:id="rId6" w:history="1">
        <w:r w:rsidR="002F00FE" w:rsidRPr="00E32291">
          <w:rPr>
            <w:rStyle w:val="Hyperlink"/>
            <w:rFonts w:ascii="Comic Sans MS" w:hAnsi="Comic Sans MS"/>
            <w:sz w:val="24"/>
            <w:szCs w:val="24"/>
          </w:rPr>
          <w:t>learning@beechwoodprimaryschool.co.uk</w:t>
        </w:r>
      </w:hyperlink>
      <w:r w:rsidR="002F00FE" w:rsidRPr="00E32291">
        <w:rPr>
          <w:rFonts w:ascii="Comic Sans MS" w:hAnsi="Comic Sans MS"/>
          <w:sz w:val="24"/>
          <w:szCs w:val="24"/>
        </w:rPr>
        <w:t>).</w:t>
      </w:r>
      <w:r w:rsidR="00407FD4" w:rsidRPr="00E32291">
        <w:rPr>
          <w:rFonts w:ascii="Comic Sans MS" w:hAnsi="Comic Sans MS"/>
          <w:sz w:val="24"/>
          <w:szCs w:val="24"/>
        </w:rPr>
        <w:t xml:space="preserve"> We woul</w:t>
      </w:r>
      <w:r w:rsidR="00C55E08" w:rsidRPr="00E32291">
        <w:rPr>
          <w:rFonts w:ascii="Comic Sans MS" w:hAnsi="Comic Sans MS"/>
          <w:sz w:val="24"/>
          <w:szCs w:val="24"/>
        </w:rPr>
        <w:t>d love to see all the hard work you are doing.</w:t>
      </w:r>
    </w:p>
    <w:p w14:paraId="21400745" w14:textId="77777777" w:rsidR="008749BE" w:rsidRPr="00E32291" w:rsidRDefault="008749BE" w:rsidP="008749B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D142654" w14:textId="77777777" w:rsidR="008749BE" w:rsidRPr="00E32291" w:rsidRDefault="002F00FE" w:rsidP="008749BE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E32291">
        <w:rPr>
          <w:rFonts w:ascii="Comic Sans MS" w:hAnsi="Comic Sans MS"/>
          <w:b/>
          <w:sz w:val="24"/>
          <w:szCs w:val="24"/>
          <w:u w:val="single"/>
        </w:rPr>
        <w:t>Arithmetic</w:t>
      </w:r>
    </w:p>
    <w:p w14:paraId="4FC54712" w14:textId="56D0AE37" w:rsidR="00B75A0D" w:rsidRPr="00E32291" w:rsidRDefault="002F00FE" w:rsidP="008749BE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 xml:space="preserve">Please also try to do some </w:t>
      </w:r>
      <w:r w:rsidR="00DD2517" w:rsidRPr="00E32291">
        <w:rPr>
          <w:rFonts w:ascii="Comic Sans MS" w:hAnsi="Comic Sans MS"/>
          <w:sz w:val="24"/>
          <w:szCs w:val="24"/>
        </w:rPr>
        <w:t>a</w:t>
      </w:r>
      <w:r w:rsidR="00B335F2" w:rsidRPr="00E32291">
        <w:rPr>
          <w:rFonts w:ascii="Comic Sans MS" w:hAnsi="Comic Sans MS"/>
          <w:sz w:val="24"/>
          <w:szCs w:val="24"/>
        </w:rPr>
        <w:t xml:space="preserve">rithmetic and </w:t>
      </w:r>
      <w:r w:rsidR="00DD2517" w:rsidRPr="00E32291">
        <w:rPr>
          <w:rFonts w:ascii="Comic Sans MS" w:hAnsi="Comic Sans MS"/>
          <w:sz w:val="24"/>
          <w:szCs w:val="24"/>
        </w:rPr>
        <w:t xml:space="preserve">times tables practise </w:t>
      </w:r>
      <w:r w:rsidRPr="00E32291">
        <w:rPr>
          <w:rFonts w:ascii="Comic Sans MS" w:hAnsi="Comic Sans MS"/>
          <w:sz w:val="24"/>
          <w:szCs w:val="24"/>
        </w:rPr>
        <w:t>each day.</w:t>
      </w:r>
    </w:p>
    <w:p w14:paraId="1EB85610" w14:textId="77777777" w:rsidR="008749BE" w:rsidRPr="00E32291" w:rsidRDefault="008749BE" w:rsidP="008749BE">
      <w:pPr>
        <w:spacing w:after="0"/>
        <w:rPr>
          <w:rFonts w:ascii="Comic Sans MS" w:hAnsi="Comic Sans MS"/>
          <w:b/>
          <w:sz w:val="16"/>
          <w:szCs w:val="16"/>
          <w:u w:val="single"/>
        </w:rPr>
      </w:pPr>
    </w:p>
    <w:p w14:paraId="4BEACCA6" w14:textId="77777777" w:rsidR="00DD2517" w:rsidRPr="00E32291" w:rsidRDefault="00DD2517" w:rsidP="00DD2517">
      <w:pPr>
        <w:rPr>
          <w:rFonts w:ascii="Comic Sans MS" w:hAnsi="Comic Sans MS"/>
          <w:sz w:val="24"/>
          <w:szCs w:val="24"/>
        </w:rPr>
      </w:pPr>
      <w:proofErr w:type="spellStart"/>
      <w:r w:rsidRPr="00E32291">
        <w:rPr>
          <w:rFonts w:ascii="Comic Sans MS" w:hAnsi="Comic Sans MS"/>
          <w:b/>
          <w:bCs/>
          <w:sz w:val="24"/>
          <w:szCs w:val="24"/>
        </w:rPr>
        <w:t>Numbots</w:t>
      </w:r>
      <w:proofErr w:type="spellEnd"/>
      <w:r w:rsidRPr="00E32291">
        <w:rPr>
          <w:rFonts w:ascii="Comic Sans MS" w:hAnsi="Comic Sans MS"/>
          <w:sz w:val="24"/>
          <w:szCs w:val="24"/>
        </w:rPr>
        <w:t xml:space="preserve"> – Years 2-6 -  </w:t>
      </w:r>
      <w:hyperlink r:id="rId7" w:anchor="/account/school-login/3913" w:history="1">
        <w:r w:rsidRPr="00E32291">
          <w:rPr>
            <w:rStyle w:val="Hyperlink"/>
            <w:rFonts w:ascii="Comic Sans MS" w:hAnsi="Comic Sans MS"/>
            <w:sz w:val="24"/>
            <w:szCs w:val="24"/>
          </w:rPr>
          <w:t>https://play.numbots.com/#/account/school-login/3913</w:t>
        </w:r>
      </w:hyperlink>
      <w:r w:rsidRPr="00E32291">
        <w:rPr>
          <w:rFonts w:ascii="Comic Sans MS" w:hAnsi="Comic Sans MS"/>
          <w:sz w:val="24"/>
          <w:szCs w:val="24"/>
        </w:rPr>
        <w:t xml:space="preserve"> - Use your TT Rock Stars username and password.</w:t>
      </w:r>
    </w:p>
    <w:p w14:paraId="09B9DD1E" w14:textId="77777777" w:rsidR="00DD2517" w:rsidRPr="00E32291" w:rsidRDefault="00DD2517" w:rsidP="00DD2517">
      <w:pPr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b/>
          <w:bCs/>
          <w:sz w:val="24"/>
          <w:szCs w:val="24"/>
        </w:rPr>
        <w:t>Maths Factor</w:t>
      </w:r>
      <w:r w:rsidRPr="00E32291">
        <w:rPr>
          <w:rFonts w:ascii="Comic Sans MS" w:hAnsi="Comic Sans MS"/>
          <w:sz w:val="24"/>
          <w:szCs w:val="24"/>
        </w:rPr>
        <w:t xml:space="preserve"> – All ages - </w:t>
      </w:r>
      <w:hyperlink r:id="rId8" w:history="1">
        <w:r w:rsidRPr="00E32291">
          <w:rPr>
            <w:rStyle w:val="Hyperlink"/>
            <w:rFonts w:ascii="Comic Sans MS" w:hAnsi="Comic Sans MS"/>
            <w:sz w:val="24"/>
            <w:szCs w:val="24"/>
          </w:rPr>
          <w:t>https://www.themathsfactor.com/</w:t>
        </w:r>
      </w:hyperlink>
      <w:r w:rsidRPr="00E32291">
        <w:rPr>
          <w:rFonts w:ascii="Comic Sans MS" w:hAnsi="Comic Sans MS"/>
          <w:sz w:val="24"/>
          <w:szCs w:val="24"/>
        </w:rPr>
        <w:t xml:space="preserve"> </w:t>
      </w:r>
    </w:p>
    <w:p w14:paraId="1FD73C99" w14:textId="40A3BC15" w:rsidR="008749BE" w:rsidRPr="00E32291" w:rsidRDefault="00DD2517" w:rsidP="00DD2517">
      <w:pPr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b/>
          <w:bCs/>
          <w:sz w:val="24"/>
          <w:szCs w:val="24"/>
        </w:rPr>
        <w:t>Times Tables Rock Stars</w:t>
      </w:r>
      <w:r w:rsidRPr="00E32291">
        <w:rPr>
          <w:rFonts w:ascii="Comic Sans MS" w:hAnsi="Comic Sans MS"/>
          <w:sz w:val="24"/>
          <w:szCs w:val="24"/>
        </w:rPr>
        <w:t xml:space="preserve"> (Years 2-6) - </w:t>
      </w:r>
      <w:hyperlink r:id="rId9" w:history="1">
        <w:r w:rsidRPr="00E32291">
          <w:rPr>
            <w:rStyle w:val="Hyperlink"/>
            <w:rFonts w:ascii="Comic Sans MS" w:hAnsi="Comic Sans MS"/>
            <w:sz w:val="24"/>
            <w:szCs w:val="24"/>
          </w:rPr>
          <w:t>https://play.ttrockstars.com/login/3913</w:t>
        </w:r>
      </w:hyperlink>
    </w:p>
    <w:p w14:paraId="2C9173AD" w14:textId="7E93F73C" w:rsidR="005A13A5" w:rsidRPr="00E32291" w:rsidRDefault="005A13A5" w:rsidP="00DD2517">
      <w:pPr>
        <w:rPr>
          <w:rFonts w:ascii="Comic Sans MS" w:hAnsi="Comic Sans MS"/>
          <w:b/>
          <w:sz w:val="24"/>
          <w:szCs w:val="24"/>
          <w:u w:val="single"/>
        </w:rPr>
      </w:pPr>
      <w:r w:rsidRPr="00E32291">
        <w:rPr>
          <w:rFonts w:ascii="Comic Sans MS" w:hAnsi="Comic Sans MS"/>
          <w:b/>
          <w:sz w:val="24"/>
          <w:szCs w:val="24"/>
          <w:u w:val="single"/>
        </w:rPr>
        <w:t>SPELLINGS</w:t>
      </w:r>
    </w:p>
    <w:p w14:paraId="0063CFA8" w14:textId="51AFC9DA" w:rsidR="000D21EC" w:rsidRPr="00E32291" w:rsidRDefault="000D21EC" w:rsidP="00DD2517">
      <w:pPr>
        <w:rPr>
          <w:rFonts w:ascii="Comic Sans MS" w:hAnsi="Comic Sans MS"/>
          <w:b/>
          <w:sz w:val="24"/>
          <w:szCs w:val="24"/>
          <w:u w:val="single"/>
        </w:rPr>
      </w:pPr>
      <w:r w:rsidRPr="00E32291">
        <w:rPr>
          <w:rFonts w:ascii="Comic Sans MS" w:hAnsi="Comic Sans MS"/>
          <w:b/>
          <w:sz w:val="24"/>
          <w:szCs w:val="24"/>
        </w:rPr>
        <w:t xml:space="preserve">This week we are learning to spell words with “k” sound but spelt </w:t>
      </w:r>
      <w:proofErr w:type="spellStart"/>
      <w:r w:rsidRPr="00E32291">
        <w:rPr>
          <w:rFonts w:ascii="Comic Sans MS" w:hAnsi="Comic Sans MS"/>
          <w:b/>
          <w:sz w:val="24"/>
          <w:szCs w:val="24"/>
        </w:rPr>
        <w:t>ch.</w:t>
      </w:r>
      <w:proofErr w:type="spellEnd"/>
    </w:p>
    <w:p w14:paraId="2A0C115D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school</w:t>
      </w:r>
    </w:p>
    <w:p w14:paraId="2C02F773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chorus</w:t>
      </w:r>
    </w:p>
    <w:p w14:paraId="08DBC861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character</w:t>
      </w:r>
    </w:p>
    <w:p w14:paraId="72A2DD4B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chemist</w:t>
      </w:r>
    </w:p>
    <w:p w14:paraId="6D107EF4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chemical</w:t>
      </w:r>
    </w:p>
    <w:p w14:paraId="2CE34875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technical</w:t>
      </w:r>
    </w:p>
    <w:p w14:paraId="265F870C" w14:textId="77777777" w:rsidR="000D21EC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headache</w:t>
      </w:r>
    </w:p>
    <w:p w14:paraId="7BCD56A6" w14:textId="39CCA955" w:rsidR="000A2F99" w:rsidRPr="00E32291" w:rsidRDefault="000D21EC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sz w:val="24"/>
          <w:szCs w:val="24"/>
        </w:rPr>
        <w:t>chronic</w:t>
      </w:r>
    </w:p>
    <w:p w14:paraId="6CA5AA68" w14:textId="7573A3E7" w:rsidR="000A2F99" w:rsidRPr="00E32291" w:rsidRDefault="000A2F99" w:rsidP="00E90AD5">
      <w:pPr>
        <w:rPr>
          <w:rFonts w:ascii="Comic Sans MS" w:hAnsi="Comic Sans MS" w:cstheme="minorHAnsi"/>
          <w:b/>
          <w:sz w:val="24"/>
          <w:szCs w:val="24"/>
        </w:rPr>
      </w:pPr>
      <w:r w:rsidRPr="00E32291">
        <w:rPr>
          <w:rFonts w:ascii="Comic Sans MS" w:hAnsi="Comic Sans MS" w:cstheme="minorHAnsi"/>
          <w:b/>
          <w:sz w:val="24"/>
          <w:szCs w:val="24"/>
        </w:rPr>
        <w:t>Please get someone to test you at the end of the week. Keep a record of your scores!</w:t>
      </w:r>
    </w:p>
    <w:p w14:paraId="6F0229A8" w14:textId="386BD3FB" w:rsidR="008749BE" w:rsidRPr="00E32291" w:rsidRDefault="00962C38" w:rsidP="00E90AD5">
      <w:pPr>
        <w:rPr>
          <w:rFonts w:ascii="Comic Sans MS" w:hAnsi="Comic Sans MS" w:cstheme="minorHAnsi"/>
          <w:sz w:val="24"/>
          <w:szCs w:val="24"/>
        </w:rPr>
      </w:pPr>
      <w:r w:rsidRPr="00E32291">
        <w:rPr>
          <w:rFonts w:ascii="Comic Sans MS" w:hAnsi="Comic Sans MS" w:cstheme="minorHAnsi"/>
          <w:sz w:val="24"/>
          <w:szCs w:val="24"/>
        </w:rPr>
        <w:t>Don’t forget to keep practicing the spellings in your home learning pack as well.</w:t>
      </w:r>
    </w:p>
    <w:p w14:paraId="72425F44" w14:textId="4094DB4D" w:rsidR="000A2F99" w:rsidRPr="00E32291" w:rsidRDefault="00D96216" w:rsidP="00D96216">
      <w:pPr>
        <w:spacing w:after="0"/>
        <w:rPr>
          <w:rFonts w:ascii="Comic Sans MS" w:hAnsi="Comic Sans MS" w:cstheme="minorHAnsi"/>
          <w:b/>
          <w:sz w:val="24"/>
          <w:szCs w:val="24"/>
          <w:u w:val="single"/>
        </w:rPr>
      </w:pPr>
      <w:r w:rsidRPr="00E32291">
        <w:rPr>
          <w:rFonts w:ascii="Comic Sans MS" w:hAnsi="Comic Sans MS" w:cstheme="minorHAnsi"/>
          <w:b/>
          <w:sz w:val="24"/>
          <w:szCs w:val="24"/>
          <w:u w:val="single"/>
        </w:rPr>
        <w:lastRenderedPageBreak/>
        <w:t>ENGLISH</w:t>
      </w:r>
    </w:p>
    <w:p w14:paraId="5E3D677C" w14:textId="77777777" w:rsidR="00E32291" w:rsidRDefault="00E32291" w:rsidP="00D96216">
      <w:pPr>
        <w:spacing w:after="0"/>
        <w:rPr>
          <w:rFonts w:ascii="Comic Sans MS" w:hAnsi="Comic Sans MS" w:cstheme="minorHAnsi"/>
          <w:sz w:val="24"/>
          <w:szCs w:val="24"/>
        </w:rPr>
      </w:pPr>
    </w:p>
    <w:p w14:paraId="581079B4" w14:textId="20C91BD4" w:rsidR="000A2F99" w:rsidRPr="00E32291" w:rsidRDefault="000A2F99" w:rsidP="00D96216">
      <w:pPr>
        <w:spacing w:after="0"/>
        <w:rPr>
          <w:rFonts w:ascii="Comic Sans MS" w:hAnsi="Comic Sans MS" w:cstheme="minorHAnsi"/>
          <w:sz w:val="24"/>
          <w:szCs w:val="24"/>
        </w:rPr>
      </w:pPr>
      <w:r w:rsidRPr="00E32291">
        <w:rPr>
          <w:rFonts w:ascii="Comic Sans MS" w:hAnsi="Comic Sans MS" w:cstheme="minorHAnsi"/>
          <w:sz w:val="24"/>
          <w:szCs w:val="24"/>
        </w:rPr>
        <w:t xml:space="preserve">Please ensure you are reading </w:t>
      </w:r>
      <w:r w:rsidR="000D21EC" w:rsidRPr="00E32291">
        <w:rPr>
          <w:rFonts w:ascii="Comic Sans MS" w:hAnsi="Comic Sans MS" w:cstheme="minorHAnsi"/>
          <w:sz w:val="24"/>
          <w:szCs w:val="24"/>
        </w:rPr>
        <w:t>every day</w:t>
      </w:r>
      <w:r w:rsidRPr="00E32291">
        <w:rPr>
          <w:rFonts w:ascii="Comic Sans MS" w:hAnsi="Comic Sans MS" w:cstheme="minorHAnsi"/>
          <w:sz w:val="24"/>
          <w:szCs w:val="24"/>
        </w:rPr>
        <w:t xml:space="preserve"> or at least 3 times a week. </w:t>
      </w:r>
      <w:r w:rsidR="00863BF3" w:rsidRPr="00E32291">
        <w:rPr>
          <w:rFonts w:ascii="Comic Sans MS" w:hAnsi="Comic Sans MS" w:cstheme="minorHAnsi"/>
          <w:sz w:val="24"/>
          <w:szCs w:val="24"/>
        </w:rPr>
        <w:t xml:space="preserve"> </w:t>
      </w:r>
    </w:p>
    <w:p w14:paraId="470A45CE" w14:textId="68A80B2B" w:rsidR="00097DB5" w:rsidRPr="00E32291" w:rsidRDefault="00097DB5" w:rsidP="00E90AD5">
      <w:pPr>
        <w:rPr>
          <w:rFonts w:ascii="Comic Sans MS" w:hAnsi="Comic Sans MS" w:cstheme="minorHAnsi"/>
          <w:sz w:val="24"/>
          <w:szCs w:val="24"/>
        </w:rPr>
      </w:pPr>
      <w:r w:rsidRPr="00E32291">
        <w:rPr>
          <w:rFonts w:ascii="Comic Sans MS" w:hAnsi="Comic Sans MS" w:cstheme="minorHAnsi"/>
          <w:sz w:val="24"/>
          <w:szCs w:val="24"/>
        </w:rPr>
        <w:t xml:space="preserve">If you enjoy David </w:t>
      </w:r>
      <w:proofErr w:type="spellStart"/>
      <w:r w:rsidRPr="00E32291">
        <w:rPr>
          <w:rFonts w:ascii="Comic Sans MS" w:hAnsi="Comic Sans MS" w:cstheme="minorHAnsi"/>
          <w:sz w:val="24"/>
          <w:szCs w:val="24"/>
        </w:rPr>
        <w:t>Walliams</w:t>
      </w:r>
      <w:proofErr w:type="spellEnd"/>
      <w:r w:rsidRPr="00E32291">
        <w:rPr>
          <w:rFonts w:ascii="Comic Sans MS" w:hAnsi="Comic Sans MS" w:cstheme="minorHAnsi"/>
          <w:sz w:val="24"/>
          <w:szCs w:val="24"/>
        </w:rPr>
        <w:t xml:space="preserve"> books</w:t>
      </w:r>
      <w:r w:rsidR="00274FBF" w:rsidRPr="00E32291">
        <w:rPr>
          <w:rFonts w:ascii="Comic Sans MS" w:hAnsi="Comic Sans MS" w:cstheme="minorHAnsi"/>
          <w:sz w:val="24"/>
          <w:szCs w:val="24"/>
        </w:rPr>
        <w:t>,</w:t>
      </w:r>
      <w:r w:rsidRPr="00E32291">
        <w:rPr>
          <w:rFonts w:ascii="Comic Sans MS" w:hAnsi="Comic Sans MS" w:cstheme="minorHAnsi"/>
          <w:sz w:val="24"/>
          <w:szCs w:val="24"/>
        </w:rPr>
        <w:t xml:space="preserve"> he is </w:t>
      </w:r>
      <w:r w:rsidR="006E2E2F" w:rsidRPr="00E32291">
        <w:rPr>
          <w:rFonts w:ascii="Comic Sans MS" w:hAnsi="Comic Sans MS" w:cstheme="minorHAnsi"/>
          <w:sz w:val="24"/>
          <w:szCs w:val="24"/>
        </w:rPr>
        <w:t xml:space="preserve">uploading free audio books </w:t>
      </w:r>
      <w:proofErr w:type="spellStart"/>
      <w:r w:rsidR="006E2E2F" w:rsidRPr="00E32291">
        <w:rPr>
          <w:rFonts w:ascii="Comic Sans MS" w:hAnsi="Comic Sans MS" w:cstheme="minorHAnsi"/>
          <w:sz w:val="24"/>
          <w:szCs w:val="24"/>
        </w:rPr>
        <w:t>everyday</w:t>
      </w:r>
      <w:proofErr w:type="spellEnd"/>
      <w:r w:rsidR="006E2E2F" w:rsidRPr="00E32291">
        <w:rPr>
          <w:rFonts w:ascii="Comic Sans MS" w:hAnsi="Comic Sans MS" w:cstheme="minorHAnsi"/>
          <w:sz w:val="24"/>
          <w:szCs w:val="24"/>
        </w:rPr>
        <w:t xml:space="preserve"> at 11am. Please follow this link </w:t>
      </w:r>
      <w:hyperlink r:id="rId10" w:history="1">
        <w:r w:rsidR="006E2E2F" w:rsidRPr="00E32291">
          <w:rPr>
            <w:rStyle w:val="Hyperlink"/>
            <w:rFonts w:ascii="Comic Sans MS" w:hAnsi="Comic Sans MS" w:cstheme="minorHAnsi"/>
            <w:sz w:val="24"/>
            <w:szCs w:val="24"/>
          </w:rPr>
          <w:t>https://www.worldofdavidwalliams.com/elevenses/</w:t>
        </w:r>
      </w:hyperlink>
    </w:p>
    <w:p w14:paraId="57021AE1" w14:textId="7AB9FE98" w:rsidR="00485A0C" w:rsidRPr="00E32291" w:rsidRDefault="00485A0C" w:rsidP="00D96216">
      <w:pPr>
        <w:spacing w:after="0"/>
        <w:rPr>
          <w:rFonts w:ascii="Comic Sans MS" w:hAnsi="Comic Sans MS" w:cstheme="minorHAnsi"/>
          <w:sz w:val="24"/>
          <w:szCs w:val="24"/>
        </w:rPr>
      </w:pPr>
      <w:r w:rsidRPr="00E32291">
        <w:rPr>
          <w:rFonts w:ascii="Comic Sans MS" w:hAnsi="Comic Sans MS" w:cstheme="minorHAnsi"/>
          <w:sz w:val="24"/>
          <w:szCs w:val="24"/>
        </w:rPr>
        <w:t>These websites also have books to download / listen to.</w:t>
      </w:r>
    </w:p>
    <w:p w14:paraId="4C68FBBD" w14:textId="2E3C6902" w:rsidR="00485A0C" w:rsidRPr="00E32291" w:rsidRDefault="00485A0C" w:rsidP="00D96216">
      <w:pPr>
        <w:spacing w:after="0"/>
        <w:rPr>
          <w:rStyle w:val="Hyperlink"/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b/>
          <w:bCs/>
          <w:sz w:val="24"/>
          <w:szCs w:val="24"/>
        </w:rPr>
        <w:t>Audible Books</w:t>
      </w:r>
      <w:r w:rsidRPr="00E32291">
        <w:rPr>
          <w:rFonts w:ascii="Comic Sans MS" w:hAnsi="Comic Sans MS"/>
          <w:sz w:val="24"/>
          <w:szCs w:val="24"/>
        </w:rPr>
        <w:t xml:space="preserve"> – Free audio books for all ages - </w:t>
      </w:r>
      <w:hyperlink r:id="rId11" w:history="1">
        <w:r w:rsidRPr="00E32291">
          <w:rPr>
            <w:rStyle w:val="Hyperlink"/>
            <w:rFonts w:ascii="Comic Sans MS" w:hAnsi="Comic Sans MS"/>
            <w:sz w:val="24"/>
            <w:szCs w:val="24"/>
          </w:rPr>
          <w:t>https://stories.audible.com/start-listen</w:t>
        </w:r>
      </w:hyperlink>
    </w:p>
    <w:p w14:paraId="5BE3CB2D" w14:textId="4A471F45" w:rsidR="00D96216" w:rsidRPr="00E32291" w:rsidRDefault="00F66194" w:rsidP="00D96216">
      <w:pPr>
        <w:spacing w:after="0"/>
        <w:rPr>
          <w:rFonts w:ascii="Comic Sans MS" w:hAnsi="Comic Sans MS"/>
          <w:sz w:val="24"/>
          <w:szCs w:val="24"/>
        </w:rPr>
      </w:pPr>
      <w:r w:rsidRPr="00E32291">
        <w:rPr>
          <w:rFonts w:ascii="Comic Sans MS" w:hAnsi="Comic Sans MS"/>
          <w:b/>
          <w:bCs/>
          <w:sz w:val="24"/>
          <w:szCs w:val="24"/>
        </w:rPr>
        <w:t>World Book</w:t>
      </w:r>
      <w:r w:rsidRPr="00E32291">
        <w:rPr>
          <w:rFonts w:ascii="Comic Sans MS" w:hAnsi="Comic Sans MS"/>
          <w:sz w:val="24"/>
          <w:szCs w:val="24"/>
        </w:rPr>
        <w:t xml:space="preserve"> – Free eBooks and audio books for all ages - </w:t>
      </w:r>
      <w:hyperlink r:id="rId12" w:history="1">
        <w:r w:rsidRPr="00E32291">
          <w:rPr>
            <w:rStyle w:val="Hyperlink"/>
            <w:rFonts w:ascii="Comic Sans MS" w:hAnsi="Comic Sans MS"/>
            <w:sz w:val="24"/>
            <w:szCs w:val="24"/>
          </w:rPr>
          <w:t>https://worldbook.kitaboo.com/reader/worldbook/</w:t>
        </w:r>
      </w:hyperlink>
      <w:r w:rsidRPr="00E32291">
        <w:rPr>
          <w:rFonts w:ascii="Comic Sans MS" w:hAnsi="Comic Sans MS"/>
          <w:sz w:val="24"/>
          <w:szCs w:val="24"/>
        </w:rPr>
        <w:t xml:space="preserve"> </w:t>
      </w:r>
    </w:p>
    <w:p w14:paraId="6CAC2ECC" w14:textId="0F75EFA9" w:rsidR="00D96216" w:rsidRPr="00E32291" w:rsidRDefault="00D96216" w:rsidP="00D96216">
      <w:pPr>
        <w:spacing w:after="0"/>
        <w:rPr>
          <w:rFonts w:ascii="Comic Sans MS" w:hAnsi="Comic Sans MS"/>
          <w:sz w:val="24"/>
          <w:szCs w:val="24"/>
          <w:u w:val="single"/>
        </w:rPr>
      </w:pPr>
    </w:p>
    <w:p w14:paraId="72540955" w14:textId="043E7F74" w:rsidR="00B1541C" w:rsidRPr="00E32291" w:rsidRDefault="00962C38" w:rsidP="00D96216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E32291">
        <w:rPr>
          <w:rFonts w:ascii="Comic Sans MS" w:hAnsi="Comic Sans MS"/>
          <w:sz w:val="24"/>
          <w:szCs w:val="24"/>
        </w:rPr>
        <w:t xml:space="preserve">We are continuing to look at writing </w:t>
      </w:r>
      <w:r w:rsidR="001E2699" w:rsidRPr="00E32291">
        <w:rPr>
          <w:rFonts w:ascii="Comic Sans MS" w:hAnsi="Comic Sans MS"/>
          <w:sz w:val="24"/>
          <w:szCs w:val="24"/>
        </w:rPr>
        <w:t xml:space="preserve">formal and informal </w:t>
      </w:r>
      <w:r w:rsidRPr="00E32291">
        <w:rPr>
          <w:rFonts w:ascii="Comic Sans MS" w:hAnsi="Comic Sans MS"/>
          <w:sz w:val="24"/>
          <w:szCs w:val="24"/>
        </w:rPr>
        <w:t>letters. We have written a letter to you all (it is on the website with this newsletter). When you read it can you pick out:</w:t>
      </w:r>
    </w:p>
    <w:p w14:paraId="58F94516" w14:textId="32762B6F" w:rsidR="001E2699" w:rsidRPr="00E32291" w:rsidRDefault="001E2699" w:rsidP="001E2699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>The features of an informal letter</w:t>
      </w:r>
    </w:p>
    <w:p w14:paraId="3A51CA78" w14:textId="311C1A2B" w:rsidR="00962C38" w:rsidRPr="00E32291" w:rsidRDefault="00AA5F1B" w:rsidP="00962C3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 xml:space="preserve">Any subordinating conjunctions </w:t>
      </w:r>
    </w:p>
    <w:p w14:paraId="341CB879" w14:textId="637B21AA" w:rsidR="00AA5F1B" w:rsidRPr="00E32291" w:rsidRDefault="00AA5F1B" w:rsidP="00962C3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>Any coordinating conjunctions</w:t>
      </w:r>
    </w:p>
    <w:p w14:paraId="05C767FA" w14:textId="6F51C8C8" w:rsidR="00AA5F1B" w:rsidRPr="00E32291" w:rsidRDefault="00AA5F1B" w:rsidP="00962C3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>Any questions</w:t>
      </w:r>
    </w:p>
    <w:p w14:paraId="01B632DB" w14:textId="4A5ACE73" w:rsidR="00AA5F1B" w:rsidRPr="00E32291" w:rsidRDefault="00AA5F1B" w:rsidP="00AA5F1B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>Any noun phrases</w:t>
      </w:r>
    </w:p>
    <w:p w14:paraId="2EE6481B" w14:textId="4EBCEF3A" w:rsidR="00AA5F1B" w:rsidRPr="00E32291" w:rsidRDefault="00AA5F1B" w:rsidP="00D96216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E32291">
        <w:rPr>
          <w:rFonts w:ascii="Comic Sans MS" w:hAnsi="Comic Sans MS"/>
        </w:rPr>
        <w:t>Any adverbs</w:t>
      </w:r>
    </w:p>
    <w:p w14:paraId="1411D2BF" w14:textId="5768291C" w:rsidR="008749BE" w:rsidRPr="00E32291" w:rsidRDefault="00AA5F1B" w:rsidP="00F66194">
      <w:pPr>
        <w:rPr>
          <w:rFonts w:ascii="Comic Sans MS" w:hAnsi="Comic Sans MS"/>
        </w:rPr>
      </w:pPr>
      <w:r w:rsidRPr="00E32291">
        <w:rPr>
          <w:rFonts w:ascii="Comic Sans MS" w:hAnsi="Comic Sans MS"/>
        </w:rPr>
        <w:t>If you would like to write a letter replying to us, we would love to hear about what you are doing at home. You could handwrite a letter and take a photo of it to send to our email, or you co</w:t>
      </w:r>
      <w:r w:rsidR="001E2699" w:rsidRPr="00E32291">
        <w:rPr>
          <w:rFonts w:ascii="Comic Sans MS" w:hAnsi="Comic Sans MS"/>
        </w:rPr>
        <w:t>uld type your reply to us by</w:t>
      </w:r>
      <w:r w:rsidRPr="00E32291">
        <w:rPr>
          <w:rFonts w:ascii="Comic Sans MS" w:hAnsi="Comic Sans MS"/>
        </w:rPr>
        <w:t xml:space="preserve"> email. (</w:t>
      </w:r>
      <w:hyperlink r:id="rId13" w:history="1">
        <w:r w:rsidRPr="00E32291">
          <w:rPr>
            <w:rStyle w:val="Hyperlink"/>
            <w:rFonts w:ascii="Comic Sans MS" w:hAnsi="Comic Sans MS"/>
          </w:rPr>
          <w:t>learning@beechwoodprimaryschool.co.uk</w:t>
        </w:r>
      </w:hyperlink>
      <w:r w:rsidRPr="00E32291">
        <w:rPr>
          <w:rFonts w:ascii="Comic Sans MS" w:hAnsi="Comic Sans MS"/>
        </w:rPr>
        <w:t>)</w:t>
      </w:r>
    </w:p>
    <w:p w14:paraId="445DA469" w14:textId="77777777" w:rsidR="00D96216" w:rsidRPr="00E32291" w:rsidRDefault="00D96216" w:rsidP="00D96216">
      <w:pPr>
        <w:spacing w:after="0"/>
        <w:rPr>
          <w:rFonts w:ascii="Comic Sans MS" w:hAnsi="Comic Sans MS"/>
          <w:sz w:val="16"/>
          <w:szCs w:val="16"/>
          <w:u w:val="single"/>
        </w:rPr>
      </w:pPr>
    </w:p>
    <w:p w14:paraId="2F15FF9E" w14:textId="77777777" w:rsidR="00E32291" w:rsidRDefault="00E32291" w:rsidP="00D96216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</w:p>
    <w:p w14:paraId="5FD8F944" w14:textId="6FF89917" w:rsidR="00D96216" w:rsidRPr="00E32291" w:rsidRDefault="00AB1716" w:rsidP="00D96216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  <w:r w:rsidRPr="00E32291">
        <w:rPr>
          <w:rFonts w:ascii="Comic Sans MS" w:hAnsi="Comic Sans MS"/>
          <w:b/>
          <w:sz w:val="28"/>
          <w:szCs w:val="28"/>
          <w:u w:val="single"/>
        </w:rPr>
        <w:t>TOPIC</w:t>
      </w:r>
      <w:r w:rsidR="00962C38" w:rsidRPr="00E32291">
        <w:rPr>
          <w:rFonts w:ascii="Comic Sans MS" w:hAnsi="Comic Sans MS"/>
          <w:b/>
          <w:sz w:val="28"/>
          <w:szCs w:val="28"/>
          <w:u w:val="single"/>
        </w:rPr>
        <w:t xml:space="preserve"> – ANCIENT EGYPT</w:t>
      </w:r>
    </w:p>
    <w:p w14:paraId="546E2688" w14:textId="77777777" w:rsidR="00E32291" w:rsidRDefault="00E32291" w:rsidP="00D96216">
      <w:pPr>
        <w:spacing w:after="0"/>
        <w:rPr>
          <w:rFonts w:ascii="Comic Sans MS" w:hAnsi="Comic Sans MS"/>
          <w:sz w:val="24"/>
          <w:szCs w:val="28"/>
        </w:rPr>
      </w:pPr>
    </w:p>
    <w:p w14:paraId="10D56EF8" w14:textId="770D4DCA" w:rsidR="00D96216" w:rsidRPr="00E32291" w:rsidRDefault="00962C38" w:rsidP="00D96216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E32291">
        <w:rPr>
          <w:rFonts w:ascii="Comic Sans MS" w:hAnsi="Comic Sans MS"/>
          <w:sz w:val="24"/>
          <w:szCs w:val="28"/>
        </w:rPr>
        <w:t>Continue to find out informat</w:t>
      </w:r>
      <w:r w:rsidR="00AA5F1B" w:rsidRPr="00E32291">
        <w:rPr>
          <w:rFonts w:ascii="Comic Sans MS" w:hAnsi="Comic Sans MS"/>
          <w:sz w:val="24"/>
          <w:szCs w:val="28"/>
        </w:rPr>
        <w:t>ion about the Ancient Egyptians.</w:t>
      </w:r>
    </w:p>
    <w:p w14:paraId="4CD3C9E0" w14:textId="038D3F24" w:rsidR="00D96216" w:rsidRPr="00E32291" w:rsidRDefault="00962C38" w:rsidP="00D96216">
      <w:pPr>
        <w:spacing w:after="0"/>
        <w:rPr>
          <w:rFonts w:ascii="Comic Sans MS" w:hAnsi="Comic Sans MS"/>
          <w:sz w:val="24"/>
          <w:szCs w:val="28"/>
        </w:rPr>
      </w:pPr>
      <w:r w:rsidRPr="00E32291">
        <w:rPr>
          <w:rFonts w:ascii="Comic Sans MS" w:hAnsi="Comic Sans MS"/>
          <w:sz w:val="24"/>
          <w:szCs w:val="28"/>
        </w:rPr>
        <w:t xml:space="preserve">You could use </w:t>
      </w:r>
      <w:proofErr w:type="spellStart"/>
      <w:r w:rsidRPr="00E32291">
        <w:rPr>
          <w:rFonts w:ascii="Comic Sans MS" w:hAnsi="Comic Sans MS"/>
          <w:sz w:val="24"/>
          <w:szCs w:val="28"/>
        </w:rPr>
        <w:t>kiddle</w:t>
      </w:r>
      <w:proofErr w:type="spellEnd"/>
      <w:r w:rsidRPr="00E32291">
        <w:rPr>
          <w:rFonts w:ascii="Comic Sans MS" w:hAnsi="Comic Sans MS"/>
          <w:sz w:val="24"/>
          <w:szCs w:val="28"/>
        </w:rPr>
        <w:t xml:space="preserve"> or the information you took home last week to help you.</w:t>
      </w:r>
    </w:p>
    <w:p w14:paraId="5741169C" w14:textId="77777777" w:rsidR="00E32291" w:rsidRDefault="00E32291" w:rsidP="00E90AD5">
      <w:pPr>
        <w:rPr>
          <w:rFonts w:ascii="Comic Sans MS" w:hAnsi="Comic Sans MS"/>
          <w:sz w:val="24"/>
          <w:szCs w:val="28"/>
        </w:rPr>
      </w:pPr>
    </w:p>
    <w:p w14:paraId="53734701" w14:textId="79FC1867" w:rsidR="008749BE" w:rsidRPr="00E32291" w:rsidRDefault="00962C38" w:rsidP="00E90AD5">
      <w:pPr>
        <w:rPr>
          <w:rFonts w:ascii="Comic Sans MS" w:hAnsi="Comic Sans MS"/>
          <w:sz w:val="24"/>
          <w:szCs w:val="28"/>
        </w:rPr>
      </w:pPr>
      <w:r w:rsidRPr="00E32291">
        <w:rPr>
          <w:rFonts w:ascii="Comic Sans MS" w:hAnsi="Comic Sans MS"/>
          <w:sz w:val="24"/>
          <w:szCs w:val="28"/>
        </w:rPr>
        <w:t>We would love to see what you have found out. You could make a poster, mind map or draw some pictures showing what you have learnt. We would love to see them so please send them to the learning email (</w:t>
      </w:r>
      <w:hyperlink r:id="rId14" w:history="1">
        <w:r w:rsidRPr="00E32291">
          <w:rPr>
            <w:rStyle w:val="Hyperlink"/>
            <w:rFonts w:ascii="Comic Sans MS" w:hAnsi="Comic Sans MS"/>
            <w:sz w:val="24"/>
            <w:szCs w:val="28"/>
          </w:rPr>
          <w:t>learning@beechwoodprimaryschool.co.uk</w:t>
        </w:r>
      </w:hyperlink>
      <w:r w:rsidR="001E2699" w:rsidRPr="00E32291">
        <w:rPr>
          <w:rFonts w:ascii="Comic Sans MS" w:hAnsi="Comic Sans MS"/>
          <w:sz w:val="24"/>
          <w:szCs w:val="28"/>
        </w:rPr>
        <w:t>).</w:t>
      </w:r>
    </w:p>
    <w:p w14:paraId="302A653A" w14:textId="77777777" w:rsidR="00D96216" w:rsidRPr="00E32291" w:rsidRDefault="00D96216" w:rsidP="00D96216">
      <w:pPr>
        <w:spacing w:after="0" w:line="240" w:lineRule="auto"/>
        <w:rPr>
          <w:rFonts w:ascii="Comic Sans MS" w:hAnsi="Comic Sans MS" w:cstheme="minorHAnsi"/>
          <w:sz w:val="16"/>
          <w:szCs w:val="16"/>
          <w:u w:val="single"/>
        </w:rPr>
      </w:pPr>
    </w:p>
    <w:p w14:paraId="1AEA8D58" w14:textId="77777777" w:rsidR="00E32291" w:rsidRDefault="00E32291" w:rsidP="00D96216">
      <w:pPr>
        <w:spacing w:after="0"/>
        <w:rPr>
          <w:rFonts w:ascii="Comic Sans MS" w:hAnsi="Comic Sans MS" w:cstheme="minorHAnsi"/>
          <w:b/>
          <w:sz w:val="28"/>
          <w:szCs w:val="28"/>
          <w:u w:val="single"/>
        </w:rPr>
      </w:pPr>
    </w:p>
    <w:p w14:paraId="4B172BF9" w14:textId="77777777" w:rsidR="00E32291" w:rsidRDefault="00E32291" w:rsidP="00D96216">
      <w:pPr>
        <w:spacing w:after="0"/>
        <w:rPr>
          <w:rFonts w:ascii="Comic Sans MS" w:hAnsi="Comic Sans MS" w:cstheme="minorHAnsi"/>
          <w:b/>
          <w:sz w:val="28"/>
          <w:szCs w:val="28"/>
          <w:u w:val="single"/>
        </w:rPr>
      </w:pPr>
    </w:p>
    <w:p w14:paraId="2C6D40FB" w14:textId="625DD7A4" w:rsidR="00D96216" w:rsidRPr="00E32291" w:rsidRDefault="005E3ED0" w:rsidP="00D96216">
      <w:pPr>
        <w:spacing w:after="0"/>
        <w:rPr>
          <w:rFonts w:ascii="Comic Sans MS" w:hAnsi="Comic Sans MS" w:cstheme="minorHAnsi"/>
          <w:b/>
          <w:sz w:val="28"/>
          <w:szCs w:val="28"/>
          <w:u w:val="single"/>
        </w:rPr>
      </w:pPr>
      <w:bookmarkStart w:id="0" w:name="_GoBack"/>
      <w:bookmarkEnd w:id="0"/>
      <w:r w:rsidRPr="00E32291">
        <w:rPr>
          <w:rFonts w:ascii="Comic Sans MS" w:hAnsi="Comic Sans MS" w:cstheme="minorHAnsi"/>
          <w:b/>
          <w:sz w:val="28"/>
          <w:szCs w:val="28"/>
          <w:u w:val="single"/>
        </w:rPr>
        <w:t>PHYSICAL ACTIVITIES</w:t>
      </w:r>
    </w:p>
    <w:p w14:paraId="351BE9FE" w14:textId="7344AB51" w:rsidR="00274FBF" w:rsidRPr="00E32291" w:rsidRDefault="00E218FE" w:rsidP="00D96216">
      <w:pPr>
        <w:spacing w:after="0"/>
        <w:rPr>
          <w:rFonts w:ascii="Comic Sans MS" w:hAnsi="Comic Sans MS" w:cstheme="minorHAnsi"/>
          <w:sz w:val="28"/>
          <w:szCs w:val="28"/>
          <w:u w:val="single"/>
        </w:rPr>
      </w:pPr>
      <w:r w:rsidRPr="00E32291">
        <w:rPr>
          <w:rFonts w:ascii="Comic Sans MS" w:hAnsi="Comic Sans MS"/>
          <w:sz w:val="24"/>
          <w:szCs w:val="24"/>
        </w:rPr>
        <w:t xml:space="preserve"> These websites will help you keep active.</w:t>
      </w:r>
    </w:p>
    <w:p w14:paraId="0BD38B8E" w14:textId="77777777" w:rsidR="00E218FE" w:rsidRPr="00E32291" w:rsidRDefault="00E218FE" w:rsidP="00E218F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E32291">
        <w:rPr>
          <w:rFonts w:ascii="Comic Sans MS" w:hAnsi="Comic Sans MS"/>
          <w:b/>
          <w:bCs/>
        </w:rPr>
        <w:t>Body Coach</w:t>
      </w:r>
      <w:r w:rsidRPr="00E32291">
        <w:rPr>
          <w:rFonts w:ascii="Comic Sans MS" w:hAnsi="Comic Sans MS"/>
        </w:rPr>
        <w:t xml:space="preserve"> – Jo Wick live P.E. lesson at 9 am every day – (All ages)  </w:t>
      </w:r>
      <w:hyperlink r:id="rId15" w:history="1">
        <w:r w:rsidRPr="00E32291">
          <w:rPr>
            <w:rStyle w:val="Hyperlink"/>
            <w:rFonts w:ascii="Comic Sans MS" w:hAnsi="Comic Sans MS"/>
          </w:rPr>
          <w:t>https://www.youtube.com/watch?v=K6r99N3kXME</w:t>
        </w:r>
      </w:hyperlink>
    </w:p>
    <w:p w14:paraId="4D9D8E38" w14:textId="77777777" w:rsidR="00E218FE" w:rsidRPr="00E32291" w:rsidRDefault="00E218FE" w:rsidP="00E218F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E32291">
        <w:rPr>
          <w:rFonts w:ascii="Comic Sans MS" w:hAnsi="Comic Sans MS"/>
          <w:b/>
          <w:bCs/>
        </w:rPr>
        <w:t>Cosmic Yoga</w:t>
      </w:r>
      <w:r w:rsidRPr="00E32291">
        <w:rPr>
          <w:rFonts w:ascii="Comic Sans MS" w:hAnsi="Comic Sans MS"/>
        </w:rPr>
        <w:t xml:space="preserve"> – </w:t>
      </w:r>
      <w:hyperlink r:id="rId16" w:history="1">
        <w:r w:rsidRPr="00E32291">
          <w:rPr>
            <w:rStyle w:val="Hyperlink"/>
            <w:rFonts w:ascii="Comic Sans MS" w:hAnsi="Comic Sans MS"/>
          </w:rPr>
          <w:t>https://www.youtube.com/user/CosmicKidsYoga</w:t>
        </w:r>
      </w:hyperlink>
    </w:p>
    <w:p w14:paraId="3065C6B2" w14:textId="77777777" w:rsidR="00E218FE" w:rsidRPr="00E32291" w:rsidRDefault="00E218FE" w:rsidP="00E218F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E32291">
        <w:rPr>
          <w:rFonts w:ascii="Comic Sans MS" w:hAnsi="Comic Sans MS"/>
          <w:b/>
          <w:bCs/>
        </w:rPr>
        <w:t>Stay Active</w:t>
      </w:r>
      <w:r w:rsidRPr="00E32291">
        <w:rPr>
          <w:rFonts w:ascii="Comic Sans MS" w:hAnsi="Comic Sans MS"/>
        </w:rPr>
        <w:t xml:space="preserve"> – Premier Education Free activities to stay active at home - </w:t>
      </w:r>
      <w:hyperlink r:id="rId17" w:history="1">
        <w:r w:rsidRPr="00E32291">
          <w:rPr>
            <w:rStyle w:val="Hyperlink"/>
            <w:rFonts w:ascii="Comic Sans MS" w:hAnsi="Comic Sans MS"/>
          </w:rPr>
          <w:t>https://www.premier-education.com/stay-active/</w:t>
        </w:r>
      </w:hyperlink>
    </w:p>
    <w:p w14:paraId="61C5BACD" w14:textId="799C2BBA" w:rsidR="00B80DD5" w:rsidRPr="00E32291" w:rsidRDefault="00B80DD5" w:rsidP="00E90AD5">
      <w:pPr>
        <w:rPr>
          <w:rFonts w:ascii="Comic Sans MS" w:hAnsi="Comic Sans MS"/>
          <w:sz w:val="24"/>
          <w:szCs w:val="24"/>
        </w:rPr>
      </w:pPr>
    </w:p>
    <w:p w14:paraId="27369EFD" w14:textId="77777777" w:rsidR="00E32291" w:rsidRDefault="00E32291" w:rsidP="00D20A66">
      <w:pPr>
        <w:rPr>
          <w:rFonts w:ascii="Comic Sans MS" w:hAnsi="Comic Sans MS"/>
          <w:sz w:val="24"/>
          <w:szCs w:val="24"/>
        </w:rPr>
      </w:pPr>
    </w:p>
    <w:p w14:paraId="445C665A" w14:textId="1357B7E6" w:rsidR="00D20A66" w:rsidRPr="00E32291" w:rsidRDefault="00B80DD5" w:rsidP="00D20A66">
      <w:pPr>
        <w:rPr>
          <w:rStyle w:val="Hyperlink"/>
          <w:rFonts w:ascii="Comic Sans MS" w:hAnsi="Comic Sans MS"/>
        </w:rPr>
      </w:pPr>
      <w:r w:rsidRPr="00E32291">
        <w:rPr>
          <w:rFonts w:ascii="Comic Sans MS" w:hAnsi="Comic Sans MS"/>
          <w:sz w:val="24"/>
          <w:szCs w:val="24"/>
        </w:rPr>
        <w:t>Finally</w:t>
      </w:r>
      <w:r w:rsidR="000C45D6" w:rsidRPr="00E32291">
        <w:rPr>
          <w:rFonts w:ascii="Comic Sans MS" w:hAnsi="Comic Sans MS"/>
          <w:sz w:val="24"/>
          <w:szCs w:val="24"/>
        </w:rPr>
        <w:t>,</w:t>
      </w:r>
      <w:r w:rsidR="00D96216" w:rsidRPr="00E32291">
        <w:rPr>
          <w:rFonts w:ascii="Comic Sans MS" w:hAnsi="Comic Sans MS"/>
          <w:sz w:val="24"/>
          <w:szCs w:val="24"/>
        </w:rPr>
        <w:t xml:space="preserve"> don’t forget</w:t>
      </w:r>
      <w:r w:rsidR="00D20A66" w:rsidRPr="00E32291">
        <w:rPr>
          <w:rFonts w:ascii="Comic Sans MS" w:hAnsi="Comic Sans MS"/>
          <w:sz w:val="24"/>
          <w:szCs w:val="24"/>
        </w:rPr>
        <w:t xml:space="preserve"> </w:t>
      </w:r>
      <w:r w:rsidR="00D20A66" w:rsidRPr="00E32291">
        <w:rPr>
          <w:rFonts w:ascii="Comic Sans MS" w:hAnsi="Comic Sans MS"/>
          <w:b/>
          <w:bCs/>
        </w:rPr>
        <w:t>Purple Mash</w:t>
      </w:r>
      <w:r w:rsidR="00D20A66" w:rsidRPr="00E32291">
        <w:rPr>
          <w:rFonts w:ascii="Comic Sans MS" w:hAnsi="Comic Sans MS"/>
        </w:rPr>
        <w:t xml:space="preserve"> - </w:t>
      </w:r>
      <w:hyperlink r:id="rId18" w:history="1">
        <w:r w:rsidR="00D20A66" w:rsidRPr="00E32291">
          <w:rPr>
            <w:rStyle w:val="Hyperlink"/>
            <w:rFonts w:ascii="Comic Sans MS" w:hAnsi="Comic Sans MS"/>
          </w:rPr>
          <w:t>https://www.purplemash.com/sch/beechwood-ls14</w:t>
        </w:r>
      </w:hyperlink>
    </w:p>
    <w:p w14:paraId="026DEF70" w14:textId="77777777" w:rsidR="00E32291" w:rsidRDefault="00E32291" w:rsidP="00DA09EE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</w:p>
    <w:p w14:paraId="6E518F30" w14:textId="757E1EBB" w:rsidR="00D96216" w:rsidRPr="00E32291" w:rsidRDefault="001C55CD" w:rsidP="00DA09EE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hope you can </w:t>
      </w:r>
      <w:r w:rsidR="007A5D77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complete as many of these activities throughout the</w:t>
      </w:r>
      <w:r w:rsidR="00597BB2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next few</w:t>
      </w:r>
      <w:r w:rsidR="007A5D77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260007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week</w:t>
      </w:r>
      <w:r w:rsidR="00597BB2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s</w:t>
      </w:r>
      <w:r w:rsidR="001B2AA1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</w:t>
      </w:r>
      <w:r w:rsidR="00597BB2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</w:t>
      </w:r>
      <w:r w:rsidR="001B2AA1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really look forward to seeing all </w:t>
      </w:r>
      <w:r w:rsidR="00597BB2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of </w:t>
      </w:r>
      <w:r w:rsidR="00D96216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your hard work.  </w:t>
      </w:r>
      <w:r w:rsidR="001B2AA1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Please look after yourselves and your family and we hope to see you all again very soon.</w:t>
      </w:r>
      <w:r w:rsidR="00D96216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</w:p>
    <w:p w14:paraId="24E3A439" w14:textId="1BA5B8EE" w:rsidR="00597BB2" w:rsidRPr="00E32291" w:rsidRDefault="00597BB2" w:rsidP="00DA09EE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Miss Smith</w:t>
      </w:r>
      <w:r w:rsidR="00D96216"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</w:p>
    <w:p w14:paraId="3AE7168C" w14:textId="035A3DC3" w:rsidR="00AD7640" w:rsidRPr="00E32291" w:rsidRDefault="00597BB2" w:rsidP="00DA09EE">
      <w:pPr>
        <w:rPr>
          <w:rFonts w:ascii="Comic Sans MS" w:hAnsi="Comic Sans MS"/>
          <w:sz w:val="24"/>
          <w:szCs w:val="24"/>
        </w:rPr>
      </w:pPr>
      <w:r w:rsidRPr="00E32291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Callaby </w:t>
      </w:r>
      <w:r w:rsidR="001B2AA1" w:rsidRPr="00E32291">
        <w:rPr>
          <w:rFonts w:ascii="Comic Sans MS" w:hAnsi="Comic Sans MS"/>
          <w:sz w:val="24"/>
          <w:szCs w:val="24"/>
        </w:rPr>
        <w:t xml:space="preserve"> </w:t>
      </w:r>
    </w:p>
    <w:sectPr w:rsidR="00AD7640" w:rsidRPr="00E32291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ED06BEE"/>
    <w:multiLevelType w:val="hybridMultilevel"/>
    <w:tmpl w:val="DBB6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E"/>
    <w:rsid w:val="00073A50"/>
    <w:rsid w:val="00092D81"/>
    <w:rsid w:val="000972B4"/>
    <w:rsid w:val="00097DB5"/>
    <w:rsid w:val="000A2F99"/>
    <w:rsid w:val="000C45D6"/>
    <w:rsid w:val="000D21EC"/>
    <w:rsid w:val="00130BD9"/>
    <w:rsid w:val="00192DB8"/>
    <w:rsid w:val="001B2AA1"/>
    <w:rsid w:val="001C55CD"/>
    <w:rsid w:val="001E2699"/>
    <w:rsid w:val="00231DD5"/>
    <w:rsid w:val="00253ABA"/>
    <w:rsid w:val="00260007"/>
    <w:rsid w:val="00261BB2"/>
    <w:rsid w:val="00274FBF"/>
    <w:rsid w:val="00277DBF"/>
    <w:rsid w:val="002C4673"/>
    <w:rsid w:val="002F00FE"/>
    <w:rsid w:val="0030346A"/>
    <w:rsid w:val="00317297"/>
    <w:rsid w:val="00352570"/>
    <w:rsid w:val="00364E81"/>
    <w:rsid w:val="00407FD4"/>
    <w:rsid w:val="004579AE"/>
    <w:rsid w:val="00485A0C"/>
    <w:rsid w:val="004F5EA8"/>
    <w:rsid w:val="00576FB4"/>
    <w:rsid w:val="00597BB2"/>
    <w:rsid w:val="005A13A5"/>
    <w:rsid w:val="005E3ED0"/>
    <w:rsid w:val="00606C58"/>
    <w:rsid w:val="00645EB4"/>
    <w:rsid w:val="00663824"/>
    <w:rsid w:val="00684FA2"/>
    <w:rsid w:val="006E2E2F"/>
    <w:rsid w:val="006F4BC3"/>
    <w:rsid w:val="00733D2E"/>
    <w:rsid w:val="00746E8C"/>
    <w:rsid w:val="007A5D77"/>
    <w:rsid w:val="007F6768"/>
    <w:rsid w:val="0080227D"/>
    <w:rsid w:val="00816E4B"/>
    <w:rsid w:val="00862E81"/>
    <w:rsid w:val="00863BF3"/>
    <w:rsid w:val="008749BE"/>
    <w:rsid w:val="00884903"/>
    <w:rsid w:val="008F2CCF"/>
    <w:rsid w:val="009303E1"/>
    <w:rsid w:val="00951857"/>
    <w:rsid w:val="00962C38"/>
    <w:rsid w:val="009801AE"/>
    <w:rsid w:val="00A22EEB"/>
    <w:rsid w:val="00A363B5"/>
    <w:rsid w:val="00A50A0C"/>
    <w:rsid w:val="00AA5F1B"/>
    <w:rsid w:val="00AB1716"/>
    <w:rsid w:val="00AD7640"/>
    <w:rsid w:val="00AF2482"/>
    <w:rsid w:val="00B1541C"/>
    <w:rsid w:val="00B335F2"/>
    <w:rsid w:val="00B75A0D"/>
    <w:rsid w:val="00B80DD5"/>
    <w:rsid w:val="00BE1686"/>
    <w:rsid w:val="00C013CB"/>
    <w:rsid w:val="00C52EC5"/>
    <w:rsid w:val="00C55E08"/>
    <w:rsid w:val="00D20A66"/>
    <w:rsid w:val="00D55A71"/>
    <w:rsid w:val="00D66500"/>
    <w:rsid w:val="00D73111"/>
    <w:rsid w:val="00D756DD"/>
    <w:rsid w:val="00D96216"/>
    <w:rsid w:val="00DA09EE"/>
    <w:rsid w:val="00DD2517"/>
    <w:rsid w:val="00E13C2E"/>
    <w:rsid w:val="00E211F1"/>
    <w:rsid w:val="00E218FE"/>
    <w:rsid w:val="00E32291"/>
    <w:rsid w:val="00E87C5A"/>
    <w:rsid w:val="00E90AD5"/>
    <w:rsid w:val="00F14AAD"/>
    <w:rsid w:val="00F347DF"/>
    <w:rsid w:val="00F66194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E7E3"/>
  <w15:chartTrackingRefBased/>
  <w15:docId w15:val="{50B11389-F713-497C-A8A3-9884758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9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9E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D251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B8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mathsfactor.com/" TargetMode="External"/><Relationship Id="rId13" Type="http://schemas.openxmlformats.org/officeDocument/2006/relationships/hyperlink" Target="mailto:learning@beechwoodprimaryschool.co.uk" TargetMode="External"/><Relationship Id="rId18" Type="http://schemas.openxmlformats.org/officeDocument/2006/relationships/hyperlink" Target="https://www.purplemash.com/sch/beechwood-ls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orldbook.kitaboo.com/reader/worldbook/" TargetMode="External"/><Relationship Id="rId17" Type="http://schemas.openxmlformats.org/officeDocument/2006/relationships/hyperlink" Target="https://www.premier-education.com/stay-acti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CosmicKidsYog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learning@beechwoodprimaryschool.co.uk" TargetMode="External"/><Relationship Id="rId11" Type="http://schemas.openxmlformats.org/officeDocument/2006/relationships/hyperlink" Target="https://stories.audible.com/start-listen" TargetMode="External"/><Relationship Id="rId5" Type="http://schemas.openxmlformats.org/officeDocument/2006/relationships/hyperlink" Target="https://whiterosemaths.com/homelearning/year-3/" TargetMode="External"/><Relationship Id="rId15" Type="http://schemas.openxmlformats.org/officeDocument/2006/relationships/hyperlink" Target="https://www.youtube.com/watch?v=K6r99N3kXME" TargetMode="External"/><Relationship Id="rId10" Type="http://schemas.openxmlformats.org/officeDocument/2006/relationships/hyperlink" Target="https://www.worldofdavidwalliams.com/elevens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login/3913" TargetMode="External"/><Relationship Id="rId14" Type="http://schemas.openxmlformats.org/officeDocument/2006/relationships/hyperlink" Target="mailto:learning@beechwood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567072BD</Template>
  <TotalTime>71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Dunning</dc:creator>
  <cp:keywords/>
  <dc:description/>
  <cp:lastModifiedBy>Miss M Callaby</cp:lastModifiedBy>
  <cp:revision>8</cp:revision>
  <dcterms:created xsi:type="dcterms:W3CDTF">2020-03-26T15:41:00Z</dcterms:created>
  <dcterms:modified xsi:type="dcterms:W3CDTF">2020-03-27T11:00:00Z</dcterms:modified>
</cp:coreProperties>
</file>